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772AA" w14:textId="5E13E9E5" w:rsidR="0044068D" w:rsidRDefault="001A4A6A">
      <w:r>
        <w:rPr>
          <w:noProof/>
        </w:rPr>
        <w:drawing>
          <wp:anchor distT="0" distB="0" distL="118745" distR="118745" simplePos="0" relativeHeight="251658272" behindDoc="0" locked="0" layoutInCell="1" allowOverlap="1" wp14:anchorId="574AD489" wp14:editId="56B3BE52">
            <wp:simplePos x="0" y="0"/>
            <wp:positionH relativeFrom="page">
              <wp:posOffset>5050790</wp:posOffset>
            </wp:positionH>
            <wp:positionV relativeFrom="page">
              <wp:posOffset>459740</wp:posOffset>
            </wp:positionV>
            <wp:extent cx="1277620" cy="979170"/>
            <wp:effectExtent l="25400" t="25400" r="17780" b="36830"/>
            <wp:wrapTight wrapText="bothSides">
              <wp:wrapPolygon edited="0">
                <wp:start x="-429" y="-560"/>
                <wp:lineTo x="-429" y="21852"/>
                <wp:lineTo x="21471" y="21852"/>
                <wp:lineTo x="21471" y="-560"/>
                <wp:lineTo x="-429" y="-560"/>
              </wp:wrapPolygon>
            </wp:wrapTight>
            <wp:docPr id="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wave page 1:42-166734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9791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2C78">
        <w:rPr>
          <w:noProof/>
        </w:rPr>
        <w:drawing>
          <wp:anchor distT="0" distB="0" distL="118745" distR="118745" simplePos="0" relativeHeight="251658271" behindDoc="0" locked="0" layoutInCell="0" allowOverlap="1" wp14:anchorId="634A312A" wp14:editId="5AA52E11">
            <wp:simplePos x="0" y="0"/>
            <wp:positionH relativeFrom="page">
              <wp:posOffset>3762375</wp:posOffset>
            </wp:positionH>
            <wp:positionV relativeFrom="page">
              <wp:posOffset>457232</wp:posOffset>
            </wp:positionV>
            <wp:extent cx="1281430" cy="981645"/>
            <wp:effectExtent l="25400" t="25400" r="13970" b="34925"/>
            <wp:wrapTight wrapText="bothSides">
              <wp:wrapPolygon edited="0">
                <wp:start x="-428" y="-559"/>
                <wp:lineTo x="-428" y="21810"/>
                <wp:lineTo x="21407" y="21810"/>
                <wp:lineTo x="21407" y="-559"/>
                <wp:lineTo x="-428" y="-559"/>
              </wp:wrapPolygon>
            </wp:wrapTight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wave page 1:42-156177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9816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C78">
        <w:rPr>
          <w:noProof/>
        </w:rPr>
        <w:drawing>
          <wp:anchor distT="0" distB="0" distL="118745" distR="118745" simplePos="0" relativeHeight="251658273" behindDoc="0" locked="0" layoutInCell="1" allowOverlap="1" wp14:anchorId="1C4AB8AC" wp14:editId="5C674ABF">
            <wp:simplePos x="0" y="0"/>
            <wp:positionH relativeFrom="page">
              <wp:posOffset>3747770</wp:posOffset>
            </wp:positionH>
            <wp:positionV relativeFrom="page">
              <wp:posOffset>1441450</wp:posOffset>
            </wp:positionV>
            <wp:extent cx="2580640" cy="1010285"/>
            <wp:effectExtent l="25400" t="25400" r="35560" b="31115"/>
            <wp:wrapTight wrapText="bothSides">
              <wp:wrapPolygon edited="0">
                <wp:start x="-213" y="-543"/>
                <wp:lineTo x="-213" y="21722"/>
                <wp:lineTo x="21685" y="21722"/>
                <wp:lineTo x="21685" y="-543"/>
                <wp:lineTo x="-213" y="-543"/>
              </wp:wrapPolygon>
            </wp:wrapTight>
            <wp:docPr id="1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wave page 1:42-167897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01028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BE8">
        <w:rPr>
          <w:noProof/>
        </w:rPr>
        <w:drawing>
          <wp:anchor distT="0" distB="0" distL="118745" distR="118745" simplePos="0" relativeHeight="251658286" behindDoc="0" locked="0" layoutInCell="1" allowOverlap="1" wp14:anchorId="5DC6D4E6" wp14:editId="04552168">
            <wp:simplePos x="0" y="0"/>
            <wp:positionH relativeFrom="page">
              <wp:posOffset>633095</wp:posOffset>
            </wp:positionH>
            <wp:positionV relativeFrom="page">
              <wp:posOffset>4684395</wp:posOffset>
            </wp:positionV>
            <wp:extent cx="2230120" cy="1686560"/>
            <wp:effectExtent l="0" t="0" r="0" b="0"/>
            <wp:wrapTight wrapText="bothSides">
              <wp:wrapPolygon edited="0">
                <wp:start x="8856" y="0"/>
                <wp:lineTo x="984" y="651"/>
                <wp:lineTo x="246" y="976"/>
                <wp:lineTo x="1476" y="5855"/>
                <wp:lineTo x="2214" y="11060"/>
                <wp:lineTo x="246" y="21145"/>
                <wp:lineTo x="21157" y="21145"/>
                <wp:lineTo x="19189" y="11060"/>
                <wp:lineTo x="19927" y="5855"/>
                <wp:lineTo x="21157" y="976"/>
                <wp:lineTo x="20665" y="651"/>
                <wp:lineTo x="12547" y="0"/>
                <wp:lineTo x="8856" y="0"/>
              </wp:wrapPolygon>
            </wp:wrapTight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" descr=":wave page 1:42-154464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138DC">
        <w:rPr>
          <w:noProof/>
        </w:rPr>
        <mc:AlternateContent>
          <mc:Choice Requires="wps">
            <w:drawing>
              <wp:anchor distT="0" distB="0" distL="114300" distR="114300" simplePos="0" relativeHeight="251674671" behindDoc="0" locked="0" layoutInCell="1" allowOverlap="1" wp14:anchorId="74E4BE9F" wp14:editId="44FEED41">
                <wp:simplePos x="0" y="0"/>
                <wp:positionH relativeFrom="page">
                  <wp:posOffset>457200</wp:posOffset>
                </wp:positionH>
                <wp:positionV relativeFrom="page">
                  <wp:posOffset>6825615</wp:posOffset>
                </wp:positionV>
                <wp:extent cx="2587625" cy="304800"/>
                <wp:effectExtent l="0" t="0" r="0" b="0"/>
                <wp:wrapTight wrapText="bothSides">
                  <wp:wrapPolygon edited="0">
                    <wp:start x="212" y="0"/>
                    <wp:lineTo x="212" y="19800"/>
                    <wp:lineTo x="21202" y="19800"/>
                    <wp:lineTo x="21202" y="0"/>
                    <wp:lineTo x="212" y="0"/>
                  </wp:wrapPolygon>
                </wp:wrapTight>
                <wp:docPr id="3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BF0CB" w14:textId="0793C3CF" w:rsidR="00A03DD8" w:rsidRPr="00FF0BE8" w:rsidRDefault="00A03DD8" w:rsidP="001138DC">
                            <w:pPr>
                              <w:pStyle w:val="ContactDetails"/>
                              <w:spacing w:after="0"/>
                              <w:rPr>
                                <w:b/>
                                <w:color w:val="073E87" w:themeColor="text2"/>
                                <w:sz w:val="32"/>
                                <w:szCs w:val="32"/>
                              </w:rPr>
                            </w:pPr>
                            <w:r w:rsidRPr="00FF0BE8">
                              <w:rPr>
                                <w:b/>
                                <w:color w:val="073E87" w:themeColor="text2"/>
                                <w:sz w:val="32"/>
                                <w:szCs w:val="32"/>
                              </w:rPr>
                              <w:t>Technology. Fun. Magic.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36pt;margin-top:537.45pt;width:203.75pt;height:24pt;z-index:251674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" filled="f" stroked="f">
                <v:textbox inset=",0,,0">
                  <w:txbxContent>
                    <w:p w14:paraId="50CBF0CB" w14:textId="0793C3CF" w:rsidR="00A03DD8" w:rsidRPr="00FF0BE8" w:rsidRDefault="00A03DD8" w:rsidP="001138DC">
                      <w:pPr>
                        <w:pStyle w:val="ContactDetails"/>
                        <w:spacing w:after="0"/>
                        <w:rPr>
                          <w:b/>
                          <w:color w:val="073E87" w:themeColor="text2"/>
                          <w:sz w:val="32"/>
                          <w:szCs w:val="32"/>
                        </w:rPr>
                      </w:pPr>
                      <w:r w:rsidRPr="00FF0BE8">
                        <w:rPr>
                          <w:b/>
                          <w:color w:val="073E87" w:themeColor="text2"/>
                          <w:sz w:val="32"/>
                          <w:szCs w:val="32"/>
                        </w:rPr>
                        <w:t>Technology. Fun. Magic.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35991">
        <w:rPr>
          <w:noProof/>
        </w:rPr>
        <w:drawing>
          <wp:anchor distT="0" distB="0" distL="114300" distR="114300" simplePos="0" relativeHeight="251672623" behindDoc="0" locked="0" layoutInCell="1" allowOverlap="1" wp14:anchorId="2104343A" wp14:editId="730AD7D8">
            <wp:simplePos x="0" y="0"/>
            <wp:positionH relativeFrom="page">
              <wp:posOffset>7568565</wp:posOffset>
            </wp:positionH>
            <wp:positionV relativeFrom="page">
              <wp:posOffset>569595</wp:posOffset>
            </wp:positionV>
            <wp:extent cx="1492885" cy="300355"/>
            <wp:effectExtent l="0" t="0" r="5715" b="4445"/>
            <wp:wrapThrough wrapText="bothSides">
              <wp:wrapPolygon edited="0">
                <wp:start x="6983" y="0"/>
                <wp:lineTo x="735" y="0"/>
                <wp:lineTo x="0" y="1827"/>
                <wp:lineTo x="0" y="20093"/>
                <wp:lineTo x="21315" y="20093"/>
                <wp:lineTo x="21315" y="18266"/>
                <wp:lineTo x="18743" y="0"/>
                <wp:lineTo x="6983" y="0"/>
              </wp:wrapPolygon>
            </wp:wrapThrough>
            <wp:docPr id="38" name="Picture 38" descr="Macintosh HD:Users:Jim:Documents:BSA Ham Radio:K2BSA ARA:Logo Design:Website Header:K2BSA-Small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im:Documents:BSA Ham Radio:K2BSA ARA:Logo Design:Website Header:K2BSA-Small-V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5D7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0" allowOverlap="1" wp14:anchorId="6FF4B404" wp14:editId="31CEB750">
                <wp:simplePos x="0" y="0"/>
                <wp:positionH relativeFrom="page">
                  <wp:posOffset>6921500</wp:posOffset>
                </wp:positionH>
                <wp:positionV relativeFrom="page">
                  <wp:posOffset>6661150</wp:posOffset>
                </wp:positionV>
                <wp:extent cx="2768600" cy="419100"/>
                <wp:effectExtent l="0" t="0" r="0" b="12700"/>
                <wp:wrapTight wrapText="bothSides">
                  <wp:wrapPolygon edited="0">
                    <wp:start x="198" y="0"/>
                    <wp:lineTo x="198" y="20945"/>
                    <wp:lineTo x="21204" y="20945"/>
                    <wp:lineTo x="21204" y="0"/>
                    <wp:lineTo x="198" y="0"/>
                  </wp:wrapPolygon>
                </wp:wrapTight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F4024B" w14:textId="66A8B3A8" w:rsidR="00A03DD8" w:rsidRPr="000B05D7" w:rsidRDefault="00A03DD8" w:rsidP="0044068D">
                            <w:pPr>
                              <w:pStyle w:val="Subtitle"/>
                              <w:rPr>
                                <w:b w:val="0"/>
                                <w:color w:val="073E87" w:themeColor="text2"/>
                                <w:sz w:val="36"/>
                                <w:szCs w:val="36"/>
                              </w:rPr>
                            </w:pPr>
                            <w:r w:rsidRPr="000B05D7">
                              <w:rPr>
                                <w:b w:val="0"/>
                                <w:color w:val="073E87" w:themeColor="text2"/>
                                <w:sz w:val="36"/>
                                <w:szCs w:val="36"/>
                              </w:rPr>
                              <w:t>Amateur Radio in Scouting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545pt;margin-top:524.5pt;width:218pt;height:33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" o:allowincell="f" filled="f" stroked="f">
                <v:textbox inset=",0,,0">
                  <w:txbxContent>
                    <w:p w14:paraId="2DF4024B" w14:textId="66A8B3A8" w:rsidR="00A03DD8" w:rsidRPr="000B05D7" w:rsidRDefault="00A03DD8" w:rsidP="0044068D">
                      <w:pPr>
                        <w:pStyle w:val="Subtitle"/>
                        <w:rPr>
                          <w:b w:val="0"/>
                          <w:color w:val="073E87" w:themeColor="text2"/>
                          <w:sz w:val="36"/>
                          <w:szCs w:val="36"/>
                        </w:rPr>
                      </w:pPr>
                      <w:r w:rsidRPr="000B05D7">
                        <w:rPr>
                          <w:b w:val="0"/>
                          <w:color w:val="073E87" w:themeColor="text2"/>
                          <w:sz w:val="36"/>
                          <w:szCs w:val="36"/>
                        </w:rPr>
                        <w:t>Amateur Radio in Scouting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B05D7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0" allowOverlap="1" wp14:anchorId="4D31460A" wp14:editId="1EB7642F">
                <wp:simplePos x="0" y="0"/>
                <wp:positionH relativeFrom="page">
                  <wp:posOffset>6921500</wp:posOffset>
                </wp:positionH>
                <wp:positionV relativeFrom="page">
                  <wp:posOffset>5928995</wp:posOffset>
                </wp:positionV>
                <wp:extent cx="3079115" cy="565785"/>
                <wp:effectExtent l="0" t="0" r="0" b="18415"/>
                <wp:wrapTight wrapText="bothSides">
                  <wp:wrapPolygon edited="0">
                    <wp:start x="178" y="0"/>
                    <wp:lineTo x="178" y="21333"/>
                    <wp:lineTo x="21204" y="21333"/>
                    <wp:lineTo x="21204" y="0"/>
                    <wp:lineTo x="178" y="0"/>
                  </wp:wrapPolygon>
                </wp:wrapTight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8621F1" w14:textId="2E2FE92B" w:rsidR="00A03DD8" w:rsidRPr="000B05D7" w:rsidRDefault="00A03DD8" w:rsidP="000B05D7">
                            <w:pPr>
                              <w:pStyle w:val="Title"/>
                              <w:jc w:val="left"/>
                              <w:rPr>
                                <w:bCs/>
                                <w:spacing w:val="-8"/>
                              </w:rPr>
                            </w:pPr>
                            <w:r w:rsidRPr="000B05D7">
                              <w:rPr>
                                <w:b/>
                                <w:bCs/>
                                <w:spacing w:val="-8"/>
                                <w:szCs w:val="64"/>
                              </w:rPr>
                              <w:t>Radio Scouting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45pt;margin-top:466.85pt;width:242.45pt;height:44.55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" o:allowincell="f" filled="f" stroked="f">
                <v:textbox inset=",0,,0">
                  <w:txbxContent>
                    <w:p w14:paraId="5B8621F1" w14:textId="2E2FE92B" w:rsidR="00A03DD8" w:rsidRPr="000B05D7" w:rsidRDefault="00A03DD8" w:rsidP="000B05D7">
                      <w:pPr>
                        <w:pStyle w:val="Title"/>
                        <w:jc w:val="left"/>
                        <w:rPr>
                          <w:bCs/>
                          <w:spacing w:val="-8"/>
                        </w:rPr>
                      </w:pPr>
                      <w:r w:rsidRPr="000B05D7">
                        <w:rPr>
                          <w:b/>
                          <w:bCs/>
                          <w:spacing w:val="-8"/>
                          <w:szCs w:val="64"/>
                        </w:rPr>
                        <w:t>Radio Scouting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2981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20D44C6" wp14:editId="3E44FBED">
                <wp:simplePos x="0" y="0"/>
                <wp:positionH relativeFrom="page">
                  <wp:posOffset>3759200</wp:posOffset>
                </wp:positionH>
                <wp:positionV relativeFrom="page">
                  <wp:posOffset>6806565</wp:posOffset>
                </wp:positionV>
                <wp:extent cx="2587625" cy="479425"/>
                <wp:effectExtent l="0" t="0" r="0" b="3175"/>
                <wp:wrapTight wrapText="bothSides">
                  <wp:wrapPolygon edited="0">
                    <wp:start x="212" y="0"/>
                    <wp:lineTo x="212" y="20599"/>
                    <wp:lineTo x="21202" y="20599"/>
                    <wp:lineTo x="21202" y="0"/>
                    <wp:lineTo x="212" y="0"/>
                  </wp:wrapPolygon>
                </wp:wrapTight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0F329" w14:textId="7781836B" w:rsidR="00A03DD8" w:rsidRPr="002C0E0B" w:rsidRDefault="00A03DD8" w:rsidP="00217439">
                            <w:pPr>
                              <w:pStyle w:val="ContactDetails"/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C0E0B">
                              <w:rPr>
                                <w:color w:val="000000" w:themeColor="text1"/>
                                <w:sz w:val="24"/>
                              </w:rPr>
                              <w:t>Devoted to extending the reach of amateur radio within Scouting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6pt;margin-top:535.95pt;width:203.75pt;height:37.75pt;z-index:251658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" filled="f" stroked="f">
                <v:textbox inset=",0,,0">
                  <w:txbxContent>
                    <w:p w14:paraId="31C0F329" w14:textId="7781836B" w:rsidR="00A03DD8" w:rsidRPr="002C0E0B" w:rsidRDefault="00A03DD8" w:rsidP="00217439">
                      <w:pPr>
                        <w:pStyle w:val="ContactDetails"/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2C0E0B">
                        <w:rPr>
                          <w:color w:val="000000" w:themeColor="text1"/>
                          <w:sz w:val="24"/>
                        </w:rPr>
                        <w:t>Devoted to extending the reach of amateur radio within Scouting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2981">
        <w:rPr>
          <w:noProof/>
        </w:rPr>
        <w:drawing>
          <wp:anchor distT="0" distB="0" distL="114300" distR="114300" simplePos="0" relativeHeight="251671599" behindDoc="0" locked="0" layoutInCell="1" allowOverlap="1" wp14:anchorId="764A0C71" wp14:editId="4C6865FF">
            <wp:simplePos x="0" y="0"/>
            <wp:positionH relativeFrom="page">
              <wp:posOffset>3747770</wp:posOffset>
            </wp:positionH>
            <wp:positionV relativeFrom="page">
              <wp:posOffset>5863590</wp:posOffset>
            </wp:positionV>
            <wp:extent cx="2587625" cy="759460"/>
            <wp:effectExtent l="0" t="0" r="3175" b="2540"/>
            <wp:wrapThrough wrapText="bothSides">
              <wp:wrapPolygon edited="0">
                <wp:start x="0" y="0"/>
                <wp:lineTo x="0" y="20950"/>
                <wp:lineTo x="21414" y="20950"/>
                <wp:lineTo x="21414" y="11559"/>
                <wp:lineTo x="19082" y="0"/>
                <wp:lineTo x="0" y="0"/>
              </wp:wrapPolygon>
            </wp:wrapThrough>
            <wp:docPr id="35" name="Picture 35" descr="Macintosh HD:Users:Jim:Documents:BSA Ham Radio:K2BSA ARA:Logo Design:Logo Files:k2bsa_final_web_logo_8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im:Documents:BSA Ham Radio:K2BSA ARA:Logo Design:Logo Files:k2bsa_final_web_logo_800px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743">
        <w:rPr>
          <w:noProof/>
        </w:rPr>
        <w:drawing>
          <wp:anchor distT="0" distB="0" distL="114300" distR="114300" simplePos="0" relativeHeight="251658281" behindDoc="0" locked="0" layoutInCell="1" allowOverlap="1" wp14:anchorId="0AE34B5F" wp14:editId="5E169A33">
            <wp:simplePos x="0" y="0"/>
            <wp:positionH relativeFrom="page">
              <wp:posOffset>432435</wp:posOffset>
            </wp:positionH>
            <wp:positionV relativeFrom="page">
              <wp:posOffset>4753398</wp:posOffset>
            </wp:positionV>
            <wp:extent cx="9189720" cy="2575560"/>
            <wp:effectExtent l="0" t="0" r="508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904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0FA4C39" wp14:editId="4645AD30">
                <wp:simplePos x="0" y="0"/>
                <wp:positionH relativeFrom="page">
                  <wp:posOffset>457200</wp:posOffset>
                </wp:positionH>
                <wp:positionV relativeFrom="page">
                  <wp:posOffset>647065</wp:posOffset>
                </wp:positionV>
                <wp:extent cx="2586990" cy="521335"/>
                <wp:effectExtent l="0" t="0" r="0" b="12065"/>
                <wp:wrapTight wrapText="bothSides">
                  <wp:wrapPolygon edited="0">
                    <wp:start x="212" y="0"/>
                    <wp:lineTo x="212" y="21048"/>
                    <wp:lineTo x="21208" y="21048"/>
                    <wp:lineTo x="21208" y="0"/>
                    <wp:lineTo x="212" y="0"/>
                  </wp:wrapPolygon>
                </wp:wrapTight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B6C4D9" w14:textId="4C69B4BA" w:rsidR="00A03DD8" w:rsidRPr="007A0904" w:rsidRDefault="00A03DD8" w:rsidP="0044068D">
                            <w:pPr>
                              <w:pStyle w:val="Heading2"/>
                              <w:rPr>
                                <w:spacing w:val="-20"/>
                                <w:szCs w:val="64"/>
                              </w:rPr>
                            </w:pPr>
                            <w:r>
                              <w:rPr>
                                <w:spacing w:val="-20"/>
                                <w:szCs w:val="64"/>
                              </w:rPr>
                              <w:t>Amateur Radio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pt;margin-top:50.95pt;width:203.7pt;height:41.0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" filled="f" stroked="f">
                <v:textbox inset=",0,,0">
                  <w:txbxContent>
                    <w:p w14:paraId="07B6C4D9" w14:textId="4C69B4BA" w:rsidR="00A03DD8" w:rsidRPr="007A0904" w:rsidRDefault="00A03DD8" w:rsidP="0044068D">
                      <w:pPr>
                        <w:pStyle w:val="Heading2"/>
                        <w:rPr>
                          <w:spacing w:val="-20"/>
                          <w:szCs w:val="64"/>
                        </w:rPr>
                      </w:pPr>
                      <w:r>
                        <w:rPr>
                          <w:spacing w:val="-20"/>
                          <w:szCs w:val="64"/>
                        </w:rPr>
                        <w:t>Amateur Radio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D01D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0" allowOverlap="1" wp14:anchorId="0A586A81" wp14:editId="29590223">
                <wp:simplePos x="0" y="0"/>
                <wp:positionH relativeFrom="page">
                  <wp:posOffset>584200</wp:posOffset>
                </wp:positionH>
                <wp:positionV relativeFrom="page">
                  <wp:posOffset>1397000</wp:posOffset>
                </wp:positionV>
                <wp:extent cx="2336800" cy="2933700"/>
                <wp:effectExtent l="0" t="0" r="0" b="12700"/>
                <wp:wrapTight wrapText="bothSides">
                  <wp:wrapPolygon edited="0">
                    <wp:start x="235" y="0"/>
                    <wp:lineTo x="235" y="21506"/>
                    <wp:lineTo x="21130" y="21506"/>
                    <wp:lineTo x="21130" y="0"/>
                    <wp:lineTo x="235" y="0"/>
                  </wp:wrapPolygon>
                </wp:wrapTight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5BB0492" w14:textId="4B638DD2" w:rsidR="00A03DD8" w:rsidRDefault="00A03DD8" w:rsidP="0044068D">
                            <w:pPr>
                              <w:pStyle w:val="BodyText2"/>
                            </w:pPr>
                            <w:r>
                              <w:t xml:space="preserve">Amateur Radio is an ideal way to introduce technology to Scouts at every age level. </w:t>
                            </w:r>
                          </w:p>
                          <w:p w14:paraId="62BD3B1E" w14:textId="77777777" w:rsidR="00A03DD8" w:rsidRDefault="00A03DD8" w:rsidP="0044068D">
                            <w:pPr>
                              <w:pStyle w:val="BodyText2"/>
                            </w:pPr>
                          </w:p>
                          <w:p w14:paraId="610B2A0A" w14:textId="2FDC0681" w:rsidR="00A03DD8" w:rsidRDefault="00A03DD8" w:rsidP="0044068D">
                            <w:pPr>
                              <w:pStyle w:val="BodyText2"/>
                            </w:pPr>
                            <w:r>
                              <w:t>Activities include:</w:t>
                            </w:r>
                          </w:p>
                          <w:p w14:paraId="560C45BB" w14:textId="37C4BAA1" w:rsidR="00A03DD8" w:rsidRDefault="00A03DD8" w:rsidP="0044068D">
                            <w:pPr>
                              <w:pStyle w:val="BodyText2"/>
                            </w:pPr>
                            <w:r>
                              <w:t>Jamboree on the Air</w:t>
                            </w:r>
                          </w:p>
                          <w:p w14:paraId="26F24819" w14:textId="3EB7835B" w:rsidR="00A03DD8" w:rsidRDefault="00A03DD8" w:rsidP="0044068D">
                            <w:pPr>
                              <w:pStyle w:val="BodyText2"/>
                            </w:pPr>
                            <w:r>
                              <w:t>Radio Merit Badge</w:t>
                            </w:r>
                          </w:p>
                          <w:p w14:paraId="11387A46" w14:textId="584E185F" w:rsidR="00A03DD8" w:rsidRDefault="00A03DD8" w:rsidP="0044068D">
                            <w:pPr>
                              <w:pStyle w:val="BodyText2"/>
                            </w:pPr>
                            <w:bookmarkStart w:id="0" w:name="_GoBack"/>
                            <w:r>
                              <w:t>Summer Camp Stations</w:t>
                            </w:r>
                          </w:p>
                          <w:p w14:paraId="21370F2E" w14:textId="62969251" w:rsidR="00A03DD8" w:rsidRDefault="00A03DD8" w:rsidP="0044068D">
                            <w:pPr>
                              <w:pStyle w:val="BodyText2"/>
                            </w:pPr>
                            <w:r>
                              <w:t>Camporee Stations</w:t>
                            </w:r>
                          </w:p>
                          <w:p w14:paraId="4709EB59" w14:textId="1A376292" w:rsidR="00A03DD8" w:rsidRDefault="00A03DD8" w:rsidP="0044068D">
                            <w:pPr>
                              <w:pStyle w:val="BodyText2"/>
                            </w:pPr>
                            <w:proofErr w:type="spellStart"/>
                            <w:r>
                              <w:t>ARDF</w:t>
                            </w:r>
                            <w:proofErr w:type="spellEnd"/>
                            <w:r>
                              <w:t xml:space="preserve"> – Foxhunting</w:t>
                            </w:r>
                          </w:p>
                          <w:p w14:paraId="718601C7" w14:textId="3CFF2947" w:rsidR="00A03DD8" w:rsidRDefault="00A03DD8" w:rsidP="0044068D">
                            <w:pPr>
                              <w:pStyle w:val="BodyText2"/>
                            </w:pPr>
                            <w:r>
                              <w:t>STEM Pr</w:t>
                            </w:r>
                            <w:bookmarkEnd w:id="0"/>
                            <w:r>
                              <w:t>ograms</w:t>
                            </w:r>
                          </w:p>
                          <w:p w14:paraId="45781739" w14:textId="7EC18FF9" w:rsidR="00A03DD8" w:rsidRDefault="00A03DD8" w:rsidP="0044068D">
                            <w:pPr>
                              <w:pStyle w:val="BodyText2"/>
                            </w:pPr>
                            <w:r>
                              <w:t>National Jamboree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46pt;margin-top:110pt;width:184pt;height:231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" mv:complextextbox="1" o:allowincell="f" filled="f" stroked="f">
                <v:textbox inset=",0,,0">
                  <w:txbxContent>
                    <w:p w14:paraId="65BB0492" w14:textId="4B638DD2" w:rsidR="00A03DD8" w:rsidRDefault="00A03DD8" w:rsidP="0044068D">
                      <w:pPr>
                        <w:pStyle w:val="BodyText2"/>
                      </w:pPr>
                      <w:r>
                        <w:t xml:space="preserve">Amateur Radio is an ideal way to introduce technology to Scouts at every age level. </w:t>
                      </w:r>
                    </w:p>
                    <w:p w14:paraId="62BD3B1E" w14:textId="77777777" w:rsidR="00A03DD8" w:rsidRDefault="00A03DD8" w:rsidP="0044068D">
                      <w:pPr>
                        <w:pStyle w:val="BodyText2"/>
                      </w:pPr>
                    </w:p>
                    <w:p w14:paraId="610B2A0A" w14:textId="2FDC0681" w:rsidR="00A03DD8" w:rsidRDefault="00A03DD8" w:rsidP="0044068D">
                      <w:pPr>
                        <w:pStyle w:val="BodyText2"/>
                      </w:pPr>
                      <w:r>
                        <w:t>Activities include:</w:t>
                      </w:r>
                    </w:p>
                    <w:p w14:paraId="560C45BB" w14:textId="37C4BAA1" w:rsidR="00A03DD8" w:rsidRDefault="00A03DD8" w:rsidP="0044068D">
                      <w:pPr>
                        <w:pStyle w:val="BodyText2"/>
                      </w:pPr>
                      <w:r>
                        <w:t>Jamboree on the Air</w:t>
                      </w:r>
                    </w:p>
                    <w:p w14:paraId="26F24819" w14:textId="3EB7835B" w:rsidR="00A03DD8" w:rsidRDefault="00A03DD8" w:rsidP="0044068D">
                      <w:pPr>
                        <w:pStyle w:val="BodyText2"/>
                      </w:pPr>
                      <w:r>
                        <w:t>Radio Merit Badge</w:t>
                      </w:r>
                    </w:p>
                    <w:p w14:paraId="11387A46" w14:textId="584E185F" w:rsidR="00A03DD8" w:rsidRDefault="00A03DD8" w:rsidP="0044068D">
                      <w:pPr>
                        <w:pStyle w:val="BodyText2"/>
                      </w:pPr>
                      <w:bookmarkStart w:id="1" w:name="_GoBack"/>
                      <w:r>
                        <w:t>Summer Camp Stations</w:t>
                      </w:r>
                    </w:p>
                    <w:p w14:paraId="21370F2E" w14:textId="62969251" w:rsidR="00A03DD8" w:rsidRDefault="00A03DD8" w:rsidP="0044068D">
                      <w:pPr>
                        <w:pStyle w:val="BodyText2"/>
                      </w:pPr>
                      <w:r>
                        <w:t>Camporee Stations</w:t>
                      </w:r>
                    </w:p>
                    <w:p w14:paraId="4709EB59" w14:textId="1A376292" w:rsidR="00A03DD8" w:rsidRDefault="00A03DD8" w:rsidP="0044068D">
                      <w:pPr>
                        <w:pStyle w:val="BodyText2"/>
                      </w:pPr>
                      <w:proofErr w:type="spellStart"/>
                      <w:r>
                        <w:t>ARDF</w:t>
                      </w:r>
                      <w:proofErr w:type="spellEnd"/>
                      <w:r>
                        <w:t xml:space="preserve"> – Foxhunting</w:t>
                      </w:r>
                    </w:p>
                    <w:p w14:paraId="718601C7" w14:textId="3CFF2947" w:rsidR="00A03DD8" w:rsidRDefault="00A03DD8" w:rsidP="0044068D">
                      <w:pPr>
                        <w:pStyle w:val="BodyText2"/>
                      </w:pPr>
                      <w:r>
                        <w:t>STEM Pr</w:t>
                      </w:r>
                      <w:bookmarkEnd w:id="1"/>
                      <w:r>
                        <w:t>ograms</w:t>
                      </w:r>
                    </w:p>
                    <w:p w14:paraId="45781739" w14:textId="7EC18FF9" w:rsidR="00A03DD8" w:rsidRDefault="00A03DD8" w:rsidP="0044068D">
                      <w:pPr>
                        <w:pStyle w:val="BodyText2"/>
                      </w:pPr>
                      <w:r>
                        <w:t>National Jamboree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94A6E">
        <w:rPr>
          <w:noProof/>
        </w:rPr>
        <w:drawing>
          <wp:anchor distT="0" distB="0" distL="114300" distR="114300" simplePos="0" relativeHeight="251658280" behindDoc="0" locked="0" layoutInCell="1" allowOverlap="1" wp14:anchorId="1A8B0300" wp14:editId="03C97766">
            <wp:simplePos x="0" y="0"/>
            <wp:positionH relativeFrom="page">
              <wp:posOffset>7022465</wp:posOffset>
            </wp:positionH>
            <wp:positionV relativeFrom="page">
              <wp:posOffset>983615</wp:posOffset>
            </wp:positionV>
            <wp:extent cx="2587625" cy="5180965"/>
            <wp:effectExtent l="0" t="0" r="3175" b="635"/>
            <wp:wrapNone/>
            <wp:docPr id="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wave page 1:42-155919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51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9A4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0" allowOverlap="1" wp14:anchorId="48AC8A53" wp14:editId="0F7D4EC4">
                <wp:simplePos x="0" y="0"/>
                <wp:positionH relativeFrom="page">
                  <wp:posOffset>3871595</wp:posOffset>
                </wp:positionH>
                <wp:positionV relativeFrom="page">
                  <wp:posOffset>2520950</wp:posOffset>
                </wp:positionV>
                <wp:extent cx="2340610" cy="2476500"/>
                <wp:effectExtent l="0" t="0" r="0" b="12700"/>
                <wp:wrapTight wrapText="bothSides">
                  <wp:wrapPolygon edited="0">
                    <wp:start x="234" y="0"/>
                    <wp:lineTo x="234" y="21489"/>
                    <wp:lineTo x="21096" y="21489"/>
                    <wp:lineTo x="21096" y="0"/>
                    <wp:lineTo x="234" y="0"/>
                  </wp:wrapPolygon>
                </wp:wrapTight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D5E496C" w14:textId="153386A9" w:rsidR="00A03DD8" w:rsidRDefault="00A03DD8" w:rsidP="0044068D">
                            <w:pPr>
                              <w:pStyle w:val="BodyText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01DF">
                              <w:rPr>
                                <w:b/>
                                <w:sz w:val="28"/>
                                <w:szCs w:val="28"/>
                              </w:rPr>
                              <w:t>For More Information:</w:t>
                            </w:r>
                          </w:p>
                          <w:p w14:paraId="2DE096D1" w14:textId="77777777" w:rsidR="00A03DD8" w:rsidRPr="00BD01DF" w:rsidRDefault="00A03DD8" w:rsidP="0044068D">
                            <w:pPr>
                              <w:pStyle w:val="BodyText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3748B72" w14:textId="79165F7D" w:rsidR="00A03DD8" w:rsidRDefault="00A03DD8" w:rsidP="0044068D">
                            <w:pPr>
                              <w:pStyle w:val="BodyText2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K2BSA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Amateur Radio Association</w:t>
                            </w:r>
                          </w:p>
                          <w:p w14:paraId="78710AB8" w14:textId="035FF632" w:rsidR="00A03DD8" w:rsidRDefault="00A03DD8" w:rsidP="0044068D">
                            <w:pPr>
                              <w:pStyle w:val="BodyText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www.K2BSA.net</w:t>
                            </w:r>
                          </w:p>
                          <w:p w14:paraId="77CCB59B" w14:textId="77777777" w:rsidR="00A03DD8" w:rsidRDefault="00A03DD8" w:rsidP="0044068D">
                            <w:pPr>
                              <w:pStyle w:val="BodyText2"/>
                              <w:rPr>
                                <w:b/>
                              </w:rPr>
                            </w:pPr>
                          </w:p>
                          <w:p w14:paraId="5543605C" w14:textId="2B99707E" w:rsidR="00A03DD8" w:rsidRPr="00BD01DF" w:rsidRDefault="00A03DD8" w:rsidP="00434743">
                            <w:pPr>
                              <w:pStyle w:val="BodyText2"/>
                              <w:spacing w:after="0"/>
                              <w:rPr>
                                <w:b/>
                              </w:rPr>
                            </w:pPr>
                            <w:r w:rsidRPr="00BD01DF">
                              <w:rPr>
                                <w:b/>
                              </w:rPr>
                              <w:t>Boy Scouts Jamboree on the Air</w:t>
                            </w:r>
                          </w:p>
                          <w:p w14:paraId="3B5449A1" w14:textId="3D90A37A" w:rsidR="00A03DD8" w:rsidRPr="00E92998" w:rsidRDefault="00A03DD8" w:rsidP="00434743">
                            <w:pPr>
                              <w:pStyle w:val="BodyText2"/>
                              <w:spacing w:after="0"/>
                              <w:rPr>
                                <w:b/>
                              </w:rPr>
                            </w:pPr>
                            <w:proofErr w:type="gramStart"/>
                            <w:r w:rsidRPr="00E92998">
                              <w:rPr>
                                <w:b/>
                              </w:rPr>
                              <w:t>www.scouting.org</w:t>
                            </w:r>
                            <w:proofErr w:type="gramEnd"/>
                            <w:r w:rsidRPr="00E92998">
                              <w:rPr>
                                <w:b/>
                              </w:rPr>
                              <w:t>/jota</w:t>
                            </w:r>
                          </w:p>
                          <w:p w14:paraId="7A4859D6" w14:textId="77777777" w:rsidR="00A03DD8" w:rsidRDefault="00A03DD8" w:rsidP="0044068D">
                            <w:pPr>
                              <w:pStyle w:val="BodyText2"/>
                            </w:pPr>
                          </w:p>
                          <w:p w14:paraId="387D64CB" w14:textId="4EF97B37" w:rsidR="00A03DD8" w:rsidRPr="00E92998" w:rsidRDefault="00A03DD8" w:rsidP="00E92998">
                            <w:pPr>
                              <w:pStyle w:val="BodyText2"/>
                              <w:spacing w:after="0"/>
                              <w:rPr>
                                <w:b/>
                              </w:rPr>
                            </w:pPr>
                            <w:r w:rsidRPr="00E92998">
                              <w:rPr>
                                <w:b/>
                              </w:rPr>
                              <w:t xml:space="preserve">ARRL </w:t>
                            </w:r>
                          </w:p>
                          <w:p w14:paraId="70DC5017" w14:textId="09DEF8BE" w:rsidR="00A03DD8" w:rsidRPr="00E92998" w:rsidRDefault="00A03DD8" w:rsidP="00E92998">
                            <w:pPr>
                              <w:pStyle w:val="BodyText2"/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92998">
                              <w:rPr>
                                <w:b/>
                                <w:sz w:val="18"/>
                                <w:szCs w:val="18"/>
                              </w:rPr>
                              <w:t>www.arrl.org</w:t>
                            </w:r>
                            <w:proofErr w:type="gramEnd"/>
                            <w:r w:rsidRPr="00E92998">
                              <w:rPr>
                                <w:b/>
                                <w:sz w:val="18"/>
                                <w:szCs w:val="18"/>
                              </w:rPr>
                              <w:t>/amateur-radio-and-scouting</w:t>
                            </w:r>
                          </w:p>
                          <w:p w14:paraId="53F8C65E" w14:textId="78A94C7B" w:rsidR="00A03DD8" w:rsidRPr="00E92998" w:rsidRDefault="00A03DD8" w:rsidP="00E92998">
                            <w:pPr>
                              <w:pStyle w:val="BodyText2"/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92998">
                              <w:rPr>
                                <w:b/>
                                <w:sz w:val="18"/>
                                <w:szCs w:val="18"/>
                              </w:rPr>
                              <w:t>www.arrl.org</w:t>
                            </w:r>
                            <w:proofErr w:type="gramEnd"/>
                            <w:r w:rsidRPr="00E92998">
                              <w:rPr>
                                <w:b/>
                                <w:sz w:val="18"/>
                                <w:szCs w:val="18"/>
                              </w:rPr>
                              <w:t>/jamboree-on-the-air-jota</w:t>
                            </w:r>
                          </w:p>
                          <w:p w14:paraId="11E811EF" w14:textId="34E06358" w:rsidR="00A03DD8" w:rsidRDefault="00A03DD8" w:rsidP="0044068D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304.85pt;margin-top:198.5pt;width:184.3pt;height:19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" mv:complextextbox="1" o:allowincell="f" filled="f" stroked="f">
                <v:textbox inset=",0,,0">
                  <w:txbxContent>
                    <w:p w14:paraId="2D5E496C" w14:textId="153386A9" w:rsidR="00A03DD8" w:rsidRDefault="00A03DD8" w:rsidP="0044068D">
                      <w:pPr>
                        <w:pStyle w:val="BodyText2"/>
                        <w:rPr>
                          <w:b/>
                          <w:sz w:val="28"/>
                          <w:szCs w:val="28"/>
                        </w:rPr>
                      </w:pPr>
                      <w:r w:rsidRPr="00BD01DF">
                        <w:rPr>
                          <w:b/>
                          <w:sz w:val="28"/>
                          <w:szCs w:val="28"/>
                        </w:rPr>
                        <w:t>For More Information:</w:t>
                      </w:r>
                    </w:p>
                    <w:p w14:paraId="2DE096D1" w14:textId="77777777" w:rsidR="00A03DD8" w:rsidRPr="00BD01DF" w:rsidRDefault="00A03DD8" w:rsidP="0044068D">
                      <w:pPr>
                        <w:pStyle w:val="BodyText2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3748B72" w14:textId="79165F7D" w:rsidR="00A03DD8" w:rsidRDefault="00A03DD8" w:rsidP="0044068D">
                      <w:pPr>
                        <w:pStyle w:val="BodyText2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K2BSA</w:t>
                      </w:r>
                      <w:proofErr w:type="spellEnd"/>
                      <w:r>
                        <w:rPr>
                          <w:b/>
                        </w:rPr>
                        <w:t xml:space="preserve"> Amateur Radio Association</w:t>
                      </w:r>
                    </w:p>
                    <w:p w14:paraId="78710AB8" w14:textId="035FF632" w:rsidR="00A03DD8" w:rsidRDefault="00A03DD8" w:rsidP="0044068D">
                      <w:pPr>
                        <w:pStyle w:val="BodyText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www.K2BSA.net</w:t>
                      </w:r>
                    </w:p>
                    <w:p w14:paraId="77CCB59B" w14:textId="77777777" w:rsidR="00A03DD8" w:rsidRDefault="00A03DD8" w:rsidP="0044068D">
                      <w:pPr>
                        <w:pStyle w:val="BodyText2"/>
                        <w:rPr>
                          <w:b/>
                        </w:rPr>
                      </w:pPr>
                    </w:p>
                    <w:p w14:paraId="5543605C" w14:textId="2B99707E" w:rsidR="00A03DD8" w:rsidRPr="00BD01DF" w:rsidRDefault="00A03DD8" w:rsidP="00434743">
                      <w:pPr>
                        <w:pStyle w:val="BodyText2"/>
                        <w:spacing w:after="0"/>
                        <w:rPr>
                          <w:b/>
                        </w:rPr>
                      </w:pPr>
                      <w:r w:rsidRPr="00BD01DF">
                        <w:rPr>
                          <w:b/>
                        </w:rPr>
                        <w:t>Boy Scouts Jamboree on the Air</w:t>
                      </w:r>
                    </w:p>
                    <w:p w14:paraId="3B5449A1" w14:textId="3D90A37A" w:rsidR="00A03DD8" w:rsidRPr="00E92998" w:rsidRDefault="00A03DD8" w:rsidP="00434743">
                      <w:pPr>
                        <w:pStyle w:val="BodyText2"/>
                        <w:spacing w:after="0"/>
                        <w:rPr>
                          <w:b/>
                        </w:rPr>
                      </w:pPr>
                      <w:proofErr w:type="gramStart"/>
                      <w:r w:rsidRPr="00E92998">
                        <w:rPr>
                          <w:b/>
                        </w:rPr>
                        <w:t>www.scouting.org</w:t>
                      </w:r>
                      <w:proofErr w:type="gramEnd"/>
                      <w:r w:rsidRPr="00E92998">
                        <w:rPr>
                          <w:b/>
                        </w:rPr>
                        <w:t>/jota</w:t>
                      </w:r>
                    </w:p>
                    <w:p w14:paraId="7A4859D6" w14:textId="77777777" w:rsidR="00A03DD8" w:rsidRDefault="00A03DD8" w:rsidP="0044068D">
                      <w:pPr>
                        <w:pStyle w:val="BodyText2"/>
                      </w:pPr>
                    </w:p>
                    <w:p w14:paraId="387D64CB" w14:textId="4EF97B37" w:rsidR="00A03DD8" w:rsidRPr="00E92998" w:rsidRDefault="00A03DD8" w:rsidP="00E92998">
                      <w:pPr>
                        <w:pStyle w:val="BodyText2"/>
                        <w:spacing w:after="0"/>
                        <w:rPr>
                          <w:b/>
                        </w:rPr>
                      </w:pPr>
                      <w:r w:rsidRPr="00E92998">
                        <w:rPr>
                          <w:b/>
                        </w:rPr>
                        <w:t xml:space="preserve">ARRL </w:t>
                      </w:r>
                    </w:p>
                    <w:p w14:paraId="70DC5017" w14:textId="09DEF8BE" w:rsidR="00A03DD8" w:rsidRPr="00E92998" w:rsidRDefault="00A03DD8" w:rsidP="00E92998">
                      <w:pPr>
                        <w:pStyle w:val="BodyText2"/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E92998">
                        <w:rPr>
                          <w:b/>
                          <w:sz w:val="18"/>
                          <w:szCs w:val="18"/>
                        </w:rPr>
                        <w:t>www.arrl.org</w:t>
                      </w:r>
                      <w:proofErr w:type="gramEnd"/>
                      <w:r w:rsidRPr="00E92998">
                        <w:rPr>
                          <w:b/>
                          <w:sz w:val="18"/>
                          <w:szCs w:val="18"/>
                        </w:rPr>
                        <w:t>/amateur-radio-and-scouting</w:t>
                      </w:r>
                    </w:p>
                    <w:p w14:paraId="53F8C65E" w14:textId="78A94C7B" w:rsidR="00A03DD8" w:rsidRPr="00E92998" w:rsidRDefault="00A03DD8" w:rsidP="00E92998">
                      <w:pPr>
                        <w:pStyle w:val="BodyText2"/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E92998">
                        <w:rPr>
                          <w:b/>
                          <w:sz w:val="18"/>
                          <w:szCs w:val="18"/>
                        </w:rPr>
                        <w:t>www.arrl.org</w:t>
                      </w:r>
                      <w:proofErr w:type="gramEnd"/>
                      <w:r w:rsidRPr="00E92998">
                        <w:rPr>
                          <w:b/>
                          <w:sz w:val="18"/>
                          <w:szCs w:val="18"/>
                        </w:rPr>
                        <w:t>/jamboree-on-the-air-jota</w:t>
                      </w:r>
                    </w:p>
                    <w:p w14:paraId="11E811EF" w14:textId="34E06358" w:rsidR="00A03DD8" w:rsidRDefault="00A03DD8" w:rsidP="0044068D">
                      <w:pPr>
                        <w:pStyle w:val="BodyText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47FA">
        <w:br w:type="page"/>
      </w:r>
      <w:r w:rsidR="006557D3">
        <w:rPr>
          <w:noProof/>
        </w:rPr>
        <w:lastRenderedPageBreak/>
        <w:drawing>
          <wp:anchor distT="0" distB="0" distL="114300" distR="114300" simplePos="0" relativeHeight="251669551" behindDoc="0" locked="0" layoutInCell="1" allowOverlap="1" wp14:anchorId="4D09135F" wp14:editId="5C76DE68">
            <wp:simplePos x="0" y="0"/>
            <wp:positionH relativeFrom="page">
              <wp:posOffset>6979920</wp:posOffset>
            </wp:positionH>
            <wp:positionV relativeFrom="page">
              <wp:posOffset>589915</wp:posOffset>
            </wp:positionV>
            <wp:extent cx="2577465" cy="3230245"/>
            <wp:effectExtent l="0" t="0" r="0" b="0"/>
            <wp:wrapThrough wrapText="bothSides">
              <wp:wrapPolygon edited="0">
                <wp:start x="7450" y="0"/>
                <wp:lineTo x="5960" y="340"/>
                <wp:lineTo x="2554" y="2208"/>
                <wp:lineTo x="2554" y="3057"/>
                <wp:lineTo x="1064" y="5095"/>
                <wp:lineTo x="426" y="9851"/>
                <wp:lineTo x="2767" y="11210"/>
                <wp:lineTo x="5109" y="11210"/>
                <wp:lineTo x="5534" y="13927"/>
                <wp:lineTo x="10004" y="16645"/>
                <wp:lineTo x="10643" y="19362"/>
                <wp:lineTo x="11494" y="21231"/>
                <wp:lineTo x="12559" y="21231"/>
                <wp:lineTo x="13836" y="20891"/>
                <wp:lineTo x="15113" y="20042"/>
                <wp:lineTo x="14687" y="19362"/>
                <wp:lineTo x="13623" y="16645"/>
                <wp:lineTo x="13410" y="13927"/>
                <wp:lineTo x="14687" y="13927"/>
                <wp:lineTo x="17880" y="11889"/>
                <wp:lineTo x="16816" y="8492"/>
                <wp:lineTo x="18732" y="5775"/>
                <wp:lineTo x="18519" y="4076"/>
                <wp:lineTo x="17880" y="2718"/>
                <wp:lineTo x="11707" y="0"/>
                <wp:lineTo x="745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Macintosh HD:Users:Jim:Desktop:World JOTA Organizer:JOTA-JOTI Graphics:JOTA-JOTI Image:Logo-JOTA-JOTI-Cyan-JOTA-JOTI-Onl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7D3">
        <w:rPr>
          <w:noProof/>
        </w:rPr>
        <w:drawing>
          <wp:anchor distT="0" distB="0" distL="118745" distR="118745" simplePos="0" relativeHeight="251658287" behindDoc="0" locked="0" layoutInCell="0" allowOverlap="1" wp14:anchorId="4DF91B20" wp14:editId="5BD47D32">
            <wp:simplePos x="0" y="0"/>
            <wp:positionH relativeFrom="page">
              <wp:posOffset>3575685</wp:posOffset>
            </wp:positionH>
            <wp:positionV relativeFrom="page">
              <wp:posOffset>4241800</wp:posOffset>
            </wp:positionV>
            <wp:extent cx="1272540" cy="1272540"/>
            <wp:effectExtent l="50800" t="76200" r="124460" b="149860"/>
            <wp:wrapTight wrapText="bothSides">
              <wp:wrapPolygon edited="0">
                <wp:start x="9916" y="-1293"/>
                <wp:lineTo x="-431" y="-431"/>
                <wp:lineTo x="-862" y="15521"/>
                <wp:lineTo x="3018" y="20263"/>
                <wp:lineTo x="9054" y="22850"/>
                <wp:lineTo x="9485" y="23713"/>
                <wp:lineTo x="13365" y="23713"/>
                <wp:lineTo x="13796" y="22850"/>
                <wp:lineTo x="19401" y="20263"/>
                <wp:lineTo x="19832" y="20263"/>
                <wp:lineTo x="23281" y="13365"/>
                <wp:lineTo x="22850" y="4311"/>
                <wp:lineTo x="15521" y="-431"/>
                <wp:lineTo x="12072" y="-1293"/>
                <wp:lineTo x="9916" y="-1293"/>
              </wp:wrapPolygon>
            </wp:wrapTight>
            <wp:docPr id="1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3" descr=":wave page 1:42-178512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D3">
        <w:rPr>
          <w:noProof/>
        </w:rPr>
        <mc:AlternateContent>
          <mc:Choice Requires="wps">
            <w:drawing>
              <wp:anchor distT="0" distB="0" distL="114300" distR="114300" simplePos="0" relativeHeight="251660335" behindDoc="0" locked="0" layoutInCell="0" allowOverlap="1" wp14:anchorId="3C04449A" wp14:editId="5B0397B5">
                <wp:simplePos x="0" y="0"/>
                <wp:positionH relativeFrom="page">
                  <wp:posOffset>4919345</wp:posOffset>
                </wp:positionH>
                <wp:positionV relativeFrom="page">
                  <wp:posOffset>4589145</wp:posOffset>
                </wp:positionV>
                <wp:extent cx="1730375" cy="787400"/>
                <wp:effectExtent l="0" t="0" r="0" b="0"/>
                <wp:wrapTight wrapText="bothSides">
                  <wp:wrapPolygon edited="0">
                    <wp:start x="317" y="0"/>
                    <wp:lineTo x="317" y="20903"/>
                    <wp:lineTo x="20926" y="20903"/>
                    <wp:lineTo x="20926" y="0"/>
                    <wp:lineTo x="317" y="0"/>
                  </wp:wrapPolygon>
                </wp:wrapTight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CA4472" w14:textId="77777777" w:rsidR="00A03DD8" w:rsidRPr="00E65104" w:rsidRDefault="00A03DD8" w:rsidP="001138DC">
                            <w:pPr>
                              <w:pStyle w:val="BodyText"/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65104">
                              <w:rPr>
                                <w:b/>
                                <w:sz w:val="28"/>
                                <w:szCs w:val="28"/>
                              </w:rPr>
                              <w:t>Radio Merit Badge</w:t>
                            </w:r>
                          </w:p>
                          <w:p w14:paraId="75EE4EC5" w14:textId="77777777" w:rsidR="00A03DD8" w:rsidRDefault="00A03DD8" w:rsidP="001138DC">
                            <w:pPr>
                              <w:pStyle w:val="BodyText"/>
                              <w:spacing w:after="0"/>
                              <w:jc w:val="center"/>
                            </w:pPr>
                            <w:r>
                              <w:t xml:space="preserve">6,000+ Scouts </w:t>
                            </w:r>
                          </w:p>
                          <w:p w14:paraId="20B09505" w14:textId="5250D0FA" w:rsidR="00A03DD8" w:rsidRDefault="00A03DD8" w:rsidP="001138DC">
                            <w:pPr>
                              <w:pStyle w:val="BodyText"/>
                              <w:spacing w:after="0"/>
                              <w:jc w:val="center"/>
                            </w:pPr>
                            <w:proofErr w:type="gramStart"/>
                            <w:r>
                              <w:t>earn</w:t>
                            </w:r>
                            <w:proofErr w:type="gramEnd"/>
                            <w:r>
                              <w:t xml:space="preserve"> it every year.</w:t>
                            </w:r>
                          </w:p>
                          <w:p w14:paraId="39ED9F3C" w14:textId="77777777" w:rsidR="00A03DD8" w:rsidRDefault="00A03DD8" w:rsidP="0076131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387.35pt;margin-top:361.35pt;width:136.25pt;height:62pt;z-index:251660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" mv:complextextbox="1" o:allowincell="f" filled="f" stroked="f">
                <v:textbox inset=",0,,0">
                  <w:txbxContent>
                    <w:p w14:paraId="2ECA4472" w14:textId="77777777" w:rsidR="00A03DD8" w:rsidRPr="00E65104" w:rsidRDefault="00A03DD8" w:rsidP="001138DC">
                      <w:pPr>
                        <w:pStyle w:val="BodyText"/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65104">
                        <w:rPr>
                          <w:b/>
                          <w:sz w:val="28"/>
                          <w:szCs w:val="28"/>
                        </w:rPr>
                        <w:t>Radio Merit Badge</w:t>
                      </w:r>
                    </w:p>
                    <w:p w14:paraId="75EE4EC5" w14:textId="77777777" w:rsidR="00A03DD8" w:rsidRDefault="00A03DD8" w:rsidP="001138DC">
                      <w:pPr>
                        <w:pStyle w:val="BodyText"/>
                        <w:spacing w:after="0"/>
                        <w:jc w:val="center"/>
                      </w:pPr>
                      <w:r>
                        <w:t xml:space="preserve">6,000+ Scouts </w:t>
                      </w:r>
                    </w:p>
                    <w:p w14:paraId="20B09505" w14:textId="5250D0FA" w:rsidR="00A03DD8" w:rsidRDefault="00A03DD8" w:rsidP="001138DC">
                      <w:pPr>
                        <w:pStyle w:val="BodyText"/>
                        <w:spacing w:after="0"/>
                        <w:jc w:val="center"/>
                      </w:pPr>
                      <w:proofErr w:type="gramStart"/>
                      <w:r>
                        <w:t>earn</w:t>
                      </w:r>
                      <w:proofErr w:type="gramEnd"/>
                      <w:r>
                        <w:t xml:space="preserve"> it every year.</w:t>
                      </w:r>
                    </w:p>
                    <w:p w14:paraId="39ED9F3C" w14:textId="77777777" w:rsidR="00A03DD8" w:rsidRDefault="00A03DD8" w:rsidP="00761316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557D3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D7977A7" wp14:editId="3F092978">
                <wp:simplePos x="0" y="0"/>
                <wp:positionH relativeFrom="page">
                  <wp:posOffset>6794500</wp:posOffset>
                </wp:positionH>
                <wp:positionV relativeFrom="page">
                  <wp:posOffset>6141085</wp:posOffset>
                </wp:positionV>
                <wp:extent cx="2926080" cy="958850"/>
                <wp:effectExtent l="0" t="0" r="0" b="6350"/>
                <wp:wrapThrough wrapText="bothSides">
                  <wp:wrapPolygon edited="0">
                    <wp:start x="188" y="0"/>
                    <wp:lineTo x="188" y="21171"/>
                    <wp:lineTo x="21188" y="21171"/>
                    <wp:lineTo x="21188" y="0"/>
                    <wp:lineTo x="188" y="0"/>
                  </wp:wrapPolygon>
                </wp:wrapThrough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1F27E48" w14:textId="16F6A583" w:rsidR="00A03DD8" w:rsidRPr="00E65104" w:rsidRDefault="00A03DD8" w:rsidP="001138DC">
                            <w:pPr>
                              <w:pStyle w:val="BodyText"/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65104">
                              <w:rPr>
                                <w:b/>
                                <w:sz w:val="28"/>
                                <w:szCs w:val="28"/>
                              </w:rPr>
                              <w:t>ARRL Service to Scouting Award</w:t>
                            </w:r>
                          </w:p>
                          <w:p w14:paraId="76FE5B04" w14:textId="61D4DB57" w:rsidR="00A03DD8" w:rsidRDefault="00A03DD8" w:rsidP="001138DC">
                            <w:pPr>
                              <w:pStyle w:val="BodyText"/>
                              <w:spacing w:after="0"/>
                              <w:jc w:val="center"/>
                            </w:pPr>
                            <w:r>
                              <w:t>Awarded to adult leaders who have made a difference with Radio Scouting in their units, districts, and councils. Awarded by ARRL.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535pt;margin-top:483.55pt;width:230.4pt;height:75.5pt;z-index:251658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" mv:complextextbox="1" filled="f" stroked="f">
                <v:textbox inset=",0,,0">
                  <w:txbxContent>
                    <w:p w14:paraId="71F27E48" w14:textId="16F6A583" w:rsidR="00A03DD8" w:rsidRPr="00E65104" w:rsidRDefault="00A03DD8" w:rsidP="001138DC">
                      <w:pPr>
                        <w:pStyle w:val="BodyText"/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65104">
                        <w:rPr>
                          <w:b/>
                          <w:sz w:val="28"/>
                          <w:szCs w:val="28"/>
                        </w:rPr>
                        <w:t>ARRL Service to Scouting Award</w:t>
                      </w:r>
                    </w:p>
                    <w:p w14:paraId="76FE5B04" w14:textId="61D4DB57" w:rsidR="00A03DD8" w:rsidRDefault="00A03DD8" w:rsidP="001138DC">
                      <w:pPr>
                        <w:pStyle w:val="BodyText"/>
                        <w:spacing w:after="0"/>
                        <w:jc w:val="center"/>
                      </w:pPr>
                      <w:r>
                        <w:t>Awarded to adult leaders who have made a difference with Radio Scouting in their units, districts, and councils. Awarded by ARRL.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57D3">
        <w:rPr>
          <w:noProof/>
        </w:rPr>
        <mc:AlternateContent>
          <mc:Choice Requires="wps">
            <w:drawing>
              <wp:anchor distT="0" distB="0" distL="114300" distR="114300" simplePos="0" relativeHeight="251666479" behindDoc="0" locked="0" layoutInCell="1" allowOverlap="1" wp14:anchorId="3946A5A7" wp14:editId="2FCA399F">
                <wp:simplePos x="0" y="0"/>
                <wp:positionH relativeFrom="page">
                  <wp:posOffset>3474720</wp:posOffset>
                </wp:positionH>
                <wp:positionV relativeFrom="page">
                  <wp:posOffset>6141085</wp:posOffset>
                </wp:positionV>
                <wp:extent cx="3040380" cy="1122045"/>
                <wp:effectExtent l="0" t="0" r="0" b="0"/>
                <wp:wrapThrough wrapText="bothSides">
                  <wp:wrapPolygon edited="0">
                    <wp:start x="180" y="0"/>
                    <wp:lineTo x="180" y="21025"/>
                    <wp:lineTo x="21293" y="21025"/>
                    <wp:lineTo x="21293" y="0"/>
                    <wp:lineTo x="180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112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4D44A" w14:textId="77777777" w:rsidR="00A03DD8" w:rsidRPr="00E65104" w:rsidRDefault="00A03DD8" w:rsidP="001138DC">
                            <w:pPr>
                              <w:pStyle w:val="BodyText"/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65104">
                              <w:rPr>
                                <w:b/>
                                <w:sz w:val="28"/>
                                <w:szCs w:val="28"/>
                              </w:rPr>
                              <w:t>Amateur Radio Operator Rating Strip</w:t>
                            </w:r>
                          </w:p>
                          <w:p w14:paraId="5C20CCC9" w14:textId="77777777" w:rsidR="00A03DD8" w:rsidRDefault="00A03DD8" w:rsidP="001138DC">
                            <w:pPr>
                              <w:pStyle w:val="BodyText"/>
                              <w:spacing w:after="0"/>
                              <w:jc w:val="center"/>
                            </w:pPr>
                            <w:r>
                              <w:t xml:space="preserve">Youth and adults who hold an amateur radio license can wear this patch. </w:t>
                            </w:r>
                            <w:proofErr w:type="gramStart"/>
                            <w:r>
                              <w:t>Great incentive for license classes following Radio Merit Badge.</w:t>
                            </w:r>
                            <w:proofErr w:type="gramEnd"/>
                          </w:p>
                          <w:p w14:paraId="5344F6D5" w14:textId="77777777" w:rsidR="00A03DD8" w:rsidRDefault="00A03DD8" w:rsidP="00B658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margin-left:273.6pt;margin-top:483.55pt;width:239.4pt;height:88.35pt;z-index:251666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jAHtUCAAAg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" mv:complextextbox="1" filled="f" stroked="f">
                <v:textbox>
                  <w:txbxContent>
                    <w:p w14:paraId="0A14D44A" w14:textId="77777777" w:rsidR="00A03DD8" w:rsidRPr="00E65104" w:rsidRDefault="00A03DD8" w:rsidP="001138DC">
                      <w:pPr>
                        <w:pStyle w:val="BodyText"/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65104">
                        <w:rPr>
                          <w:b/>
                          <w:sz w:val="28"/>
                          <w:szCs w:val="28"/>
                        </w:rPr>
                        <w:t>Amateur Radio Operator Rating Strip</w:t>
                      </w:r>
                    </w:p>
                    <w:p w14:paraId="5C20CCC9" w14:textId="77777777" w:rsidR="00A03DD8" w:rsidRDefault="00A03DD8" w:rsidP="001138DC">
                      <w:pPr>
                        <w:pStyle w:val="BodyText"/>
                        <w:spacing w:after="0"/>
                        <w:jc w:val="center"/>
                      </w:pPr>
                      <w:r>
                        <w:t xml:space="preserve">Youth and adults who hold an amateur radio license can wear this patch. </w:t>
                      </w:r>
                      <w:proofErr w:type="gramStart"/>
                      <w:r>
                        <w:t>Great incentive for license classes following Radio Merit Badge.</w:t>
                      </w:r>
                      <w:proofErr w:type="gramEnd"/>
                    </w:p>
                    <w:p w14:paraId="5344F6D5" w14:textId="77777777" w:rsidR="00A03DD8" w:rsidRDefault="00A03DD8" w:rsidP="00B6585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57D3">
        <w:rPr>
          <w:noProof/>
        </w:rPr>
        <w:drawing>
          <wp:anchor distT="0" distB="0" distL="114300" distR="114300" simplePos="0" relativeHeight="251661359" behindDoc="0" locked="0" layoutInCell="1" allowOverlap="1" wp14:anchorId="68171457" wp14:editId="7D37F707">
            <wp:simplePos x="0" y="0"/>
            <wp:positionH relativeFrom="page">
              <wp:posOffset>3835400</wp:posOffset>
            </wp:positionH>
            <wp:positionV relativeFrom="page">
              <wp:posOffset>5756910</wp:posOffset>
            </wp:positionV>
            <wp:extent cx="2077720" cy="331470"/>
            <wp:effectExtent l="25400" t="25400" r="106680" b="100330"/>
            <wp:wrapThrough wrapText="bothSides">
              <wp:wrapPolygon edited="0">
                <wp:start x="-264" y="-1655"/>
                <wp:lineTo x="-264" y="26483"/>
                <wp:lineTo x="22445" y="26483"/>
                <wp:lineTo x="22445" y="-1655"/>
                <wp:lineTo x="-264" y="-1655"/>
              </wp:wrapPolygon>
            </wp:wrapThrough>
            <wp:docPr id="26" name="Picture 26" descr="Macintosh HD:Users:Jim:Documents:BSA Ham Radio:Amateur Operator Strip:AmateurRadioOperato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Jim:Documents:BSA Ham Radio:Amateur Operator Strip:AmateurRadioOperator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C74">
        <w:rPr>
          <w:noProof/>
        </w:rPr>
        <mc:AlternateContent>
          <mc:Choice Requires="wpg">
            <w:drawing>
              <wp:anchor distT="0" distB="0" distL="114300" distR="114300" simplePos="1" relativeHeight="251668527" behindDoc="0" locked="0" layoutInCell="1" allowOverlap="1" wp14:anchorId="3D00CD2F" wp14:editId="10A52FEA">
                <wp:simplePos x="3524885" y="3136900"/>
                <wp:positionH relativeFrom="page">
                  <wp:posOffset>3524885</wp:posOffset>
                </wp:positionH>
                <wp:positionV relativeFrom="page">
                  <wp:posOffset>3136900</wp:posOffset>
                </wp:positionV>
                <wp:extent cx="3554730" cy="1104900"/>
                <wp:effectExtent l="0" t="0" r="0" b="12700"/>
                <wp:wrapThrough wrapText="bothSides">
                  <wp:wrapPolygon edited="0">
                    <wp:start x="154" y="0"/>
                    <wp:lineTo x="154" y="21352"/>
                    <wp:lineTo x="21299" y="21352"/>
                    <wp:lineTo x="21299" y="0"/>
                    <wp:lineTo x="154" y="0"/>
                  </wp:wrapPolygon>
                </wp:wrapThrough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4730" cy="1104900"/>
                          <a:chOff x="0" y="0"/>
                          <a:chExt cx="3554730" cy="11049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3" name="Text Box 33"/>
                        <wps:cNvSpPr txBox="1"/>
                        <wps:spPr>
                          <a:xfrm>
                            <a:off x="0" y="0"/>
                            <a:ext cx="355473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45720"/>
                            <a:ext cx="337185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1">
                          <w:txbxContent>
                            <w:p w14:paraId="1A4C8492" w14:textId="6A964DF3" w:rsidR="00A03DD8" w:rsidRPr="000E436A" w:rsidRDefault="00A03DD8" w:rsidP="001138DC">
                              <w:pPr>
                                <w:pStyle w:val="BodyText"/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E436A">
                                <w:rPr>
                                  <w:b/>
                                  <w:sz w:val="28"/>
                                  <w:szCs w:val="28"/>
                                </w:rPr>
                                <w:t>Jamboree on the Air — JOTA</w:t>
                              </w:r>
                            </w:p>
                            <w:p w14:paraId="1C184831" w14:textId="32BF7521" w:rsidR="00A03DD8" w:rsidRPr="000E436A" w:rsidRDefault="00A03DD8" w:rsidP="001138DC">
                              <w:pPr>
                                <w:pStyle w:val="BodyText"/>
                                <w:spacing w:after="0"/>
                              </w:pPr>
                              <w:proofErr w:type="gramStart"/>
                              <w:r w:rsidRPr="000E436A">
                                <w:t>The largest Scouting event in the world with 1 million participants, nearly 20,000 amateur radio operators, and 11,000+ stations.</w:t>
                              </w:r>
                              <w:proofErr w:type="gramEnd"/>
                              <w:r w:rsidRPr="000E436A">
                                <w:t xml:space="preserve"> It happens the third weekend in October.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284480"/>
                            <a:ext cx="3371850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471805"/>
                            <a:ext cx="337185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659765"/>
                            <a:ext cx="3371850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36" style="position:absolute;margin-left:277.55pt;margin-top:247pt;width:279.9pt;height:87pt;z-index:251668527;mso-position-horizontal-relative:page;mso-position-vertical-relative:page" coordsize="3554730,1104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" mv:complextextbox="1">
                <v:shape id="Text Box 33" o:spid="_x0000_s1037" type="#_x0000_t202" style="position:absolute;width:3554730;height:1104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QJowwAA&#10;ANsAAAAPAAAAZHJzL2Rvd25yZXYueG1sRI9Pi8IwFMTvC36H8ARvmqrglmoUld1lDy7+PXh8NM+2&#10;2LyUJtr67Y0g7HGYmd8ws0VrSnGn2hWWFQwHEQji1OqCMwWn43c/BuE8ssbSMil4kIPFvPMxw0Tb&#10;hvd0P/hMBAi7BBXk3leJlC7NyaAb2Io4eBdbG/RB1pnUNTYBbko5iqKJNFhwWMixonVO6fVwMwpo&#10;05rjX/z55bery090jnfNRmdK9brtcgrCU+v/w+/2r1YwHsPrS/g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WQJowwAAANsAAAAPAAAAAAAAAAAAAAAAAJcCAABkcnMvZG93&#10;bnJldi54bWxQSwUGAAAAAAQABAD1AAAAhwMAAAAA&#10;" mv:complextextbox="1" filled="f" stroked="f"/>
                <v:shape id="Text Box 7" o:spid="_x0000_s1038" type="#_x0000_t202" style="position:absolute;left:91440;top:45720;width:337185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13" inset="0,0,0,0">
                    <w:txbxContent>
                      <w:p w14:paraId="1A4C8492" w14:textId="6A964DF3" w:rsidR="00A03DD8" w:rsidRPr="000E436A" w:rsidRDefault="00A03DD8" w:rsidP="001138DC">
                        <w:pPr>
                          <w:pStyle w:val="BodyText"/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E436A">
                          <w:rPr>
                            <w:b/>
                            <w:sz w:val="28"/>
                            <w:szCs w:val="28"/>
                          </w:rPr>
                          <w:t>Jamboree on the Air — JOTA</w:t>
                        </w:r>
                      </w:p>
                      <w:p w14:paraId="1C184831" w14:textId="32BF7521" w:rsidR="00A03DD8" w:rsidRPr="000E436A" w:rsidRDefault="00A03DD8" w:rsidP="001138DC">
                        <w:pPr>
                          <w:pStyle w:val="BodyText"/>
                          <w:spacing w:after="0"/>
                        </w:pPr>
                        <w:proofErr w:type="gramStart"/>
                        <w:r w:rsidRPr="000E436A">
                          <w:t>The largest Scouting event in the world with 1 million participants, nearly 20,000 amateur radio operators, and 11,000+ stations.</w:t>
                        </w:r>
                        <w:proofErr w:type="gramEnd"/>
                        <w:r w:rsidRPr="000E436A">
                          <w:t xml:space="preserve"> It happens the third weekend in October.</w:t>
                        </w:r>
                      </w:p>
                    </w:txbxContent>
                  </v:textbox>
                </v:shape>
                <v:shape id="Text Box 13" o:spid="_x0000_s1039" type="#_x0000_t202" style="position:absolute;left:91440;top:284480;width:3371850;height:188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_x0000_s1040" inset="0,0,0,0">
                    <w:txbxContent/>
                  </v:textbox>
                </v:shape>
                <v:shape id="_x0000_s1040" type="#_x0000_t202" style="position:absolute;left:91440;top:471805;width:3371850;height:1892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34" inset="0,0,0,0">
                    <w:txbxContent/>
                  </v:textbox>
                </v:shape>
                <v:shape id="Text Box 34" o:spid="_x0000_s1041" type="#_x0000_t202" style="position:absolute;left:91440;top:659765;width:3371850;height:188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557D3">
        <w:rPr>
          <w:noProof/>
        </w:rPr>
        <w:drawing>
          <wp:anchor distT="0" distB="0" distL="114300" distR="114300" simplePos="0" relativeHeight="251662383" behindDoc="0" locked="0" layoutInCell="1" allowOverlap="1" wp14:anchorId="51CD840C" wp14:editId="02FBA40E">
            <wp:simplePos x="0" y="0"/>
            <wp:positionH relativeFrom="page">
              <wp:posOffset>7776845</wp:posOffset>
            </wp:positionH>
            <wp:positionV relativeFrom="page">
              <wp:posOffset>5528310</wp:posOffset>
            </wp:positionV>
            <wp:extent cx="1006475" cy="457200"/>
            <wp:effectExtent l="25400" t="25400" r="111125" b="101600"/>
            <wp:wrapThrough wrapText="bothSides">
              <wp:wrapPolygon edited="0">
                <wp:start x="-545" y="-1200"/>
                <wp:lineTo x="-545" y="25200"/>
                <wp:lineTo x="23440" y="25200"/>
                <wp:lineTo x="23440" y="-1200"/>
                <wp:lineTo x="-545" y="-1200"/>
              </wp:wrapPolygon>
            </wp:wrapThrough>
            <wp:docPr id="27" name="Picture 27" descr="Macintosh HD:Users:Jim:Documents:BSA Ham Radio:ARRL Square Knot:Jim Draft:Artwork:community-org-squarek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Jim:Documents:BSA Ham Radio:ARRL Square Knot:Jim Draft:Artwork:community-org-squarekn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t="3723" r="1707" b="3852"/>
                    <a:stretch/>
                  </pic:blipFill>
                  <pic:spPr bwMode="auto">
                    <a:xfrm>
                      <a:off x="0" y="0"/>
                      <a:ext cx="1006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7D3">
        <w:rPr>
          <w:noProof/>
        </w:rPr>
        <mc:AlternateContent>
          <mc:Choice Requires="wps">
            <w:drawing>
              <wp:anchor distT="0" distB="0" distL="114300" distR="114300" simplePos="0" relativeHeight="251670575" behindDoc="0" locked="0" layoutInCell="0" allowOverlap="1" wp14:anchorId="639B87E9" wp14:editId="0AD16536">
                <wp:simplePos x="0" y="0"/>
                <wp:positionH relativeFrom="page">
                  <wp:posOffset>6877685</wp:posOffset>
                </wp:positionH>
                <wp:positionV relativeFrom="page">
                  <wp:posOffset>4800600</wp:posOffset>
                </wp:positionV>
                <wp:extent cx="2842895" cy="615950"/>
                <wp:effectExtent l="0" t="0" r="0" b="19050"/>
                <wp:wrapTight wrapText="bothSides">
                  <wp:wrapPolygon edited="0">
                    <wp:start x="193" y="0"/>
                    <wp:lineTo x="193" y="21377"/>
                    <wp:lineTo x="21229" y="21377"/>
                    <wp:lineTo x="21229" y="0"/>
                    <wp:lineTo x="193" y="0"/>
                  </wp:wrapPolygon>
                </wp:wrapTight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89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3D6D8C" w14:textId="77777777" w:rsidR="00A03DD8" w:rsidRPr="00E65104" w:rsidRDefault="00A03DD8" w:rsidP="001138DC">
                            <w:pPr>
                              <w:pStyle w:val="BodyText"/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65104">
                              <w:rPr>
                                <w:b/>
                                <w:sz w:val="28"/>
                                <w:szCs w:val="28"/>
                              </w:rPr>
                              <w:t>Morse Code Interpreter Strip</w:t>
                            </w:r>
                          </w:p>
                          <w:p w14:paraId="0FA05E57" w14:textId="50A1C318" w:rsidR="00A03DD8" w:rsidRDefault="006557D3" w:rsidP="001138DC">
                            <w:pPr>
                              <w:pStyle w:val="BodyText"/>
                              <w:spacing w:after="0"/>
                              <w:jc w:val="center"/>
                            </w:pPr>
                            <w:r>
                              <w:t>Send and receive 5 wpm, earn</w:t>
                            </w:r>
                            <w:r w:rsidR="00A03DD8">
                              <w:t xml:space="preserve"> this patch. </w:t>
                            </w:r>
                          </w:p>
                          <w:p w14:paraId="3B39E6AD" w14:textId="77777777" w:rsidR="00A03DD8" w:rsidRDefault="00A03DD8" w:rsidP="0076131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41.55pt;margin-top:378pt;width:223.85pt;height:48.5pt;z-index:251670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" mv:complextextbox="1" o:allowincell="f" filled="f" stroked="f">
                <v:textbox inset=",0,,0">
                  <w:txbxContent>
                    <w:p w14:paraId="403D6D8C" w14:textId="77777777" w:rsidR="00A03DD8" w:rsidRPr="00E65104" w:rsidRDefault="00A03DD8" w:rsidP="001138DC">
                      <w:pPr>
                        <w:pStyle w:val="BodyText"/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65104">
                        <w:rPr>
                          <w:b/>
                          <w:sz w:val="28"/>
                          <w:szCs w:val="28"/>
                        </w:rPr>
                        <w:t>Morse Code Interpreter Strip</w:t>
                      </w:r>
                    </w:p>
                    <w:p w14:paraId="0FA05E57" w14:textId="50A1C318" w:rsidR="00A03DD8" w:rsidRDefault="006557D3" w:rsidP="001138DC">
                      <w:pPr>
                        <w:pStyle w:val="BodyText"/>
                        <w:spacing w:after="0"/>
                        <w:jc w:val="center"/>
                      </w:pPr>
                      <w:r>
                        <w:t>Send and receive 5 wpm, earn</w:t>
                      </w:r>
                      <w:r w:rsidR="00A03DD8">
                        <w:t xml:space="preserve"> this patch. </w:t>
                      </w:r>
                    </w:p>
                    <w:p w14:paraId="3B39E6AD" w14:textId="77777777" w:rsidR="00A03DD8" w:rsidRDefault="00A03DD8" w:rsidP="00761316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03DD8">
        <w:rPr>
          <w:noProof/>
        </w:rPr>
        <w:drawing>
          <wp:anchor distT="0" distB="0" distL="114300" distR="114300" simplePos="0" relativeHeight="251663407" behindDoc="0" locked="0" layoutInCell="1" allowOverlap="1" wp14:anchorId="1974BC30" wp14:editId="1E247DF9">
            <wp:simplePos x="0" y="0"/>
            <wp:positionH relativeFrom="page">
              <wp:posOffset>7228840</wp:posOffset>
            </wp:positionH>
            <wp:positionV relativeFrom="page">
              <wp:posOffset>4408170</wp:posOffset>
            </wp:positionV>
            <wp:extent cx="2077720" cy="314960"/>
            <wp:effectExtent l="25400" t="25400" r="106680" b="91440"/>
            <wp:wrapThrough wrapText="bothSides">
              <wp:wrapPolygon edited="0">
                <wp:start x="-264" y="-1742"/>
                <wp:lineTo x="-264" y="26129"/>
                <wp:lineTo x="22445" y="26129"/>
                <wp:lineTo x="22445" y="-1742"/>
                <wp:lineTo x="-264" y="-1742"/>
              </wp:wrapPolygon>
            </wp:wrapThrough>
            <wp:docPr id="28" name="Picture 28" descr="Macintosh HD:Users:Jim:Documents:BSA Ham Radio:Morse Interpreter Strip:InterpretorStri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Macintosh HD:Users:Jim:Documents:BSA Ham Radio:Morse Interpreter Strip:InterpretorStrip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951">
        <w:rPr>
          <w:noProof/>
        </w:rPr>
        <w:drawing>
          <wp:anchor distT="0" distB="0" distL="114300" distR="114300" simplePos="0" relativeHeight="251658274" behindDoc="0" locked="0" layoutInCell="0" allowOverlap="1" wp14:anchorId="570BF992" wp14:editId="79016A26">
            <wp:simplePos x="0" y="0"/>
            <wp:positionH relativeFrom="page">
              <wp:posOffset>457200</wp:posOffset>
            </wp:positionH>
            <wp:positionV relativeFrom="page">
              <wp:posOffset>2317115</wp:posOffset>
            </wp:positionV>
            <wp:extent cx="2587625" cy="3048635"/>
            <wp:effectExtent l="25400" t="25400" r="28575" b="24765"/>
            <wp:wrapNone/>
            <wp:docPr id="1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wave page 1:42-1773397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04863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6E03">
        <w:rPr>
          <w:noProof/>
        </w:rPr>
        <w:drawing>
          <wp:anchor distT="0" distB="0" distL="118745" distR="118745" simplePos="0" relativeHeight="251658275" behindDoc="0" locked="0" layoutInCell="0" allowOverlap="1" wp14:anchorId="180D7519" wp14:editId="1DC87F59">
            <wp:simplePos x="0" y="0"/>
            <wp:positionH relativeFrom="page">
              <wp:posOffset>466090</wp:posOffset>
            </wp:positionH>
            <wp:positionV relativeFrom="page">
              <wp:posOffset>5376545</wp:posOffset>
            </wp:positionV>
            <wp:extent cx="2574290" cy="1943100"/>
            <wp:effectExtent l="25400" t="25400" r="16510" b="38100"/>
            <wp:wrapTight wrapText="bothSides">
              <wp:wrapPolygon edited="0">
                <wp:start x="-213" y="-282"/>
                <wp:lineTo x="-213" y="21741"/>
                <wp:lineTo x="21525" y="21741"/>
                <wp:lineTo x="21525" y="-282"/>
                <wp:lineTo x="-213" y="-282"/>
              </wp:wrapPolygon>
            </wp:wrapTight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wave page 1:42-1707758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431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47FA">
        <w:rPr>
          <w:noProof/>
        </w:rPr>
        <w:drawing>
          <wp:anchor distT="0" distB="0" distL="114300" distR="114300" simplePos="0" relativeHeight="251658276" behindDoc="0" locked="0" layoutInCell="1" allowOverlap="1" wp14:anchorId="14BC6611" wp14:editId="39B34FBE">
            <wp:simplePos x="0" y="0"/>
            <wp:positionH relativeFrom="page">
              <wp:posOffset>434340</wp:posOffset>
            </wp:positionH>
            <wp:positionV relativeFrom="page">
              <wp:posOffset>457200</wp:posOffset>
            </wp:positionV>
            <wp:extent cx="9189720" cy="2953385"/>
            <wp:effectExtent l="25400" t="0" r="5080" b="0"/>
            <wp:wrapNone/>
            <wp:docPr id="31" name="Picture 2" descr="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9A4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0" allowOverlap="1" wp14:anchorId="2B1E9E88" wp14:editId="22E6C21D">
                <wp:simplePos x="0" y="0"/>
                <wp:positionH relativeFrom="page">
                  <wp:posOffset>720725</wp:posOffset>
                </wp:positionH>
                <wp:positionV relativeFrom="page">
                  <wp:posOffset>1181100</wp:posOffset>
                </wp:positionV>
                <wp:extent cx="5807075" cy="1035050"/>
                <wp:effectExtent l="0" t="0" r="0" b="6350"/>
                <wp:wrapTight wrapText="bothSides">
                  <wp:wrapPolygon edited="0">
                    <wp:start x="94" y="0"/>
                    <wp:lineTo x="94" y="21202"/>
                    <wp:lineTo x="21446" y="21202"/>
                    <wp:lineTo x="21446" y="0"/>
                    <wp:lineTo x="94" y="0"/>
                  </wp:wrapPolygon>
                </wp:wrapTight>
                <wp:docPr id="1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DE1409" w14:textId="7F993745" w:rsidR="00A03DD8" w:rsidRPr="000E436A" w:rsidRDefault="00A03DD8" w:rsidP="0044068D">
                            <w:pPr>
                              <w:pStyle w:val="BodyText3"/>
                              <w:rPr>
                                <w:color w:val="000000" w:themeColor="text1"/>
                              </w:rPr>
                            </w:pPr>
                            <w:r w:rsidRPr="000E436A">
                              <w:rPr>
                                <w:color w:val="000000" w:themeColor="text1"/>
                              </w:rPr>
                              <w:t>Amateur radio provides an exciting and engaging introduction to technology, the fun of communicating with other Scouts, and the magic of long distance communication.</w:t>
                            </w:r>
                          </w:p>
                          <w:p w14:paraId="09B1A87B" w14:textId="01F08947" w:rsidR="00A03DD8" w:rsidRPr="000E436A" w:rsidRDefault="00A03DD8" w:rsidP="0044068D">
                            <w:pPr>
                              <w:pStyle w:val="BodyText3"/>
                              <w:rPr>
                                <w:color w:val="000000" w:themeColor="text1"/>
                              </w:rPr>
                            </w:pPr>
                            <w:r w:rsidRPr="000E436A">
                              <w:rPr>
                                <w:color w:val="000000" w:themeColor="text1"/>
                              </w:rPr>
                              <w:t>There is an extremely strong amateur radio program within Scouting from Jamboree on the Air – the largest Scouting event in the world – to earning the Radio Merit Badge, qualifying for the Morse Code Interpreter Strip, as well as the Amateur Radio Operator Rating Strip.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56.75pt;margin-top:93pt;width:457.25pt;height:81.5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" mv:complextextbox="1" o:allowincell="f" filled="f" stroked="f">
                <v:textbox inset=",0,,0">
                  <w:txbxContent>
                    <w:p w14:paraId="57DE1409" w14:textId="7F993745" w:rsidR="00A03DD8" w:rsidRPr="000E436A" w:rsidRDefault="00A03DD8" w:rsidP="0044068D">
                      <w:pPr>
                        <w:pStyle w:val="BodyText3"/>
                        <w:rPr>
                          <w:color w:val="000000" w:themeColor="text1"/>
                        </w:rPr>
                      </w:pPr>
                      <w:r w:rsidRPr="000E436A">
                        <w:rPr>
                          <w:color w:val="000000" w:themeColor="text1"/>
                        </w:rPr>
                        <w:t>Amateur radio provides an exciting and engaging introduction to technology, the fun of communicating with other Scouts, and the magic of long distance communication.</w:t>
                      </w:r>
                    </w:p>
                    <w:p w14:paraId="09B1A87B" w14:textId="01F08947" w:rsidR="00A03DD8" w:rsidRPr="000E436A" w:rsidRDefault="00A03DD8" w:rsidP="0044068D">
                      <w:pPr>
                        <w:pStyle w:val="BodyText3"/>
                        <w:rPr>
                          <w:color w:val="000000" w:themeColor="text1"/>
                        </w:rPr>
                      </w:pPr>
                      <w:r w:rsidRPr="000E436A">
                        <w:rPr>
                          <w:color w:val="000000" w:themeColor="text1"/>
                        </w:rPr>
                        <w:t>There is an extremely strong amateur radio program within Scouting from Jamboree on the Air – the largest Scouting event in the world – to earning the Radio Merit Badge, qualifying for the Morse Code Interpreter Strip, as well as the Amateur Radio Operator Rating Strip.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F19A4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0" allowOverlap="1" wp14:anchorId="3C4A432E" wp14:editId="1D2E9B68">
                <wp:simplePos x="0" y="0"/>
                <wp:positionH relativeFrom="page">
                  <wp:posOffset>720725</wp:posOffset>
                </wp:positionH>
                <wp:positionV relativeFrom="page">
                  <wp:posOffset>589915</wp:posOffset>
                </wp:positionV>
                <wp:extent cx="5794375" cy="584835"/>
                <wp:effectExtent l="0" t="0" r="0" b="24765"/>
                <wp:wrapTight wrapText="bothSides">
                  <wp:wrapPolygon edited="0">
                    <wp:start x="95" y="0"/>
                    <wp:lineTo x="95" y="21577"/>
                    <wp:lineTo x="21399" y="21577"/>
                    <wp:lineTo x="21399" y="0"/>
                    <wp:lineTo x="95" y="0"/>
                  </wp:wrapPolygon>
                </wp:wrapTight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1ABA3E" w14:textId="6CE05A1F" w:rsidR="00A03DD8" w:rsidRPr="001644CE" w:rsidRDefault="00A03DD8" w:rsidP="0044068D">
                            <w:pPr>
                              <w:pStyle w:val="Heading1"/>
                            </w:pPr>
                            <w:r>
                              <w:t>Technology. Fun. Magic.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margin-left:56.75pt;margin-top:46.45pt;width:456.25pt;height:46.0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" o:allowincell="f" filled="f" stroked="f">
                <v:textbox inset=",0,,0">
                  <w:txbxContent>
                    <w:p w14:paraId="6C1ABA3E" w14:textId="6CE05A1F" w:rsidR="00A03DD8" w:rsidRPr="001644CE" w:rsidRDefault="00A03DD8" w:rsidP="0044068D">
                      <w:pPr>
                        <w:pStyle w:val="Heading1"/>
                      </w:pPr>
                      <w:r>
                        <w:t>Technology. Fun. Magic.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6DBA" w:rsidRPr="004D6DBA">
        <w:t xml:space="preserve"> </w:t>
      </w:r>
    </w:p>
    <w:sectPr w:rsidR="0044068D" w:rsidSect="0044068D">
      <w:headerReference w:type="default" r:id="rId24"/>
      <w:headerReference w:type="first" r:id="rId25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65018" w14:textId="77777777" w:rsidR="00502C74" w:rsidRDefault="00502C74">
      <w:r>
        <w:separator/>
      </w:r>
    </w:p>
  </w:endnote>
  <w:endnote w:type="continuationSeparator" w:id="0">
    <w:p w14:paraId="72D37CE9" w14:textId="77777777" w:rsidR="00502C74" w:rsidRDefault="00502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DF7B4" w14:textId="77777777" w:rsidR="00502C74" w:rsidRDefault="00502C74">
      <w:r>
        <w:separator/>
      </w:r>
    </w:p>
  </w:footnote>
  <w:footnote w:type="continuationSeparator" w:id="0">
    <w:p w14:paraId="1EB94322" w14:textId="77777777" w:rsidR="00502C74" w:rsidRDefault="00502C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BB655" w14:textId="77777777" w:rsidR="00A03DD8" w:rsidRDefault="00A03DD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DD2A541" wp14:editId="4AD0913E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0" r="0" b="1270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135.35pt;width:10in;height:4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" o:allowincell="f" fillcolor="#31b6fd [3204]" stroked="f"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A3ABD" w14:textId="77777777" w:rsidR="00A03DD8" w:rsidRDefault="00A03DD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17224E1B" wp14:editId="591B0D44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3.25pt;margin-top:36pt;width:203.75pt;height:536.4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" o:allowincell="f" fillcolor="#31b6fd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5" behindDoc="0" locked="0" layoutInCell="0" allowOverlap="1" wp14:anchorId="1F81BB5C" wp14:editId="01060F56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5.1pt;margin-top:36pt;width:203.75pt;height:536.4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" o:allowincell="f" fillcolor="#31b6fd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70512C7A" wp14:editId="6086F663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203.75pt;height:536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" o:allowincell="f" fillcolor="#31b6fd [3204]" stroked="f"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3178DA"/>
    <w:rsid w:val="00036FA7"/>
    <w:rsid w:val="00066ACE"/>
    <w:rsid w:val="00077262"/>
    <w:rsid w:val="000A5721"/>
    <w:rsid w:val="000B05D7"/>
    <w:rsid w:val="000E436A"/>
    <w:rsid w:val="001138DC"/>
    <w:rsid w:val="001211F8"/>
    <w:rsid w:val="0015072B"/>
    <w:rsid w:val="001A4A6A"/>
    <w:rsid w:val="001A76D0"/>
    <w:rsid w:val="001E4951"/>
    <w:rsid w:val="00217439"/>
    <w:rsid w:val="0022662B"/>
    <w:rsid w:val="002356E3"/>
    <w:rsid w:val="002449A4"/>
    <w:rsid w:val="0027736C"/>
    <w:rsid w:val="00297BAD"/>
    <w:rsid w:val="002A1D51"/>
    <w:rsid w:val="002C0E0B"/>
    <w:rsid w:val="003178DA"/>
    <w:rsid w:val="00352981"/>
    <w:rsid w:val="003532AE"/>
    <w:rsid w:val="00355E27"/>
    <w:rsid w:val="00381527"/>
    <w:rsid w:val="003918A9"/>
    <w:rsid w:val="003F4600"/>
    <w:rsid w:val="00422053"/>
    <w:rsid w:val="00434743"/>
    <w:rsid w:val="0044068D"/>
    <w:rsid w:val="00490793"/>
    <w:rsid w:val="004D6DBA"/>
    <w:rsid w:val="004E2B1D"/>
    <w:rsid w:val="00502C74"/>
    <w:rsid w:val="00577AB2"/>
    <w:rsid w:val="005B37FF"/>
    <w:rsid w:val="005D7A46"/>
    <w:rsid w:val="00623410"/>
    <w:rsid w:val="006313E3"/>
    <w:rsid w:val="006557D3"/>
    <w:rsid w:val="00694A6E"/>
    <w:rsid w:val="006E0F0D"/>
    <w:rsid w:val="006E4716"/>
    <w:rsid w:val="00736E03"/>
    <w:rsid w:val="00745144"/>
    <w:rsid w:val="00761316"/>
    <w:rsid w:val="007A0904"/>
    <w:rsid w:val="00801960"/>
    <w:rsid w:val="00844F62"/>
    <w:rsid w:val="00851C73"/>
    <w:rsid w:val="00900066"/>
    <w:rsid w:val="00A03DD8"/>
    <w:rsid w:val="00A30E88"/>
    <w:rsid w:val="00A547FA"/>
    <w:rsid w:val="00AA422D"/>
    <w:rsid w:val="00AC19D0"/>
    <w:rsid w:val="00B6585A"/>
    <w:rsid w:val="00BD01DF"/>
    <w:rsid w:val="00C10D2C"/>
    <w:rsid w:val="00C21043"/>
    <w:rsid w:val="00C97488"/>
    <w:rsid w:val="00D35991"/>
    <w:rsid w:val="00DA0AE7"/>
    <w:rsid w:val="00DD00D0"/>
    <w:rsid w:val="00E3182C"/>
    <w:rsid w:val="00E52CD7"/>
    <w:rsid w:val="00E65104"/>
    <w:rsid w:val="00E92998"/>
    <w:rsid w:val="00E9429C"/>
    <w:rsid w:val="00EA0E8D"/>
    <w:rsid w:val="00EF6A12"/>
    <w:rsid w:val="00FA0917"/>
    <w:rsid w:val="00FC79E6"/>
    <w:rsid w:val="00FE2C78"/>
    <w:rsid w:val="00FE37B4"/>
    <w:rsid w:val="00FF0BE8"/>
    <w:rsid w:val="00FF1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22B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073E87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073E87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073E87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073E87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073E87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073E87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073E87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073E87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073E87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073E87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073E87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073E87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jpe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png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Flow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Flow Trifold Brochure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Flow Trifold Brochure.dotx</Template>
  <TotalTime>117</TotalTime>
  <Pages>2</Pages>
  <Words>4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Wilson</dc:creator>
  <cp:keywords/>
  <dc:description/>
  <cp:lastModifiedBy>James Wilson</cp:lastModifiedBy>
  <cp:revision>19</cp:revision>
  <cp:lastPrinted>2016-04-13T14:31:00Z</cp:lastPrinted>
  <dcterms:created xsi:type="dcterms:W3CDTF">2016-04-12T19:00:00Z</dcterms:created>
  <dcterms:modified xsi:type="dcterms:W3CDTF">2016-04-13T14:32:00Z</dcterms:modified>
  <cp:category/>
</cp:coreProperties>
</file>