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3B5D8" w14:textId="33D0028B" w:rsidR="00B15013" w:rsidRDefault="00E239C4">
      <w:r>
        <w:rPr>
          <w:noProof/>
        </w:rPr>
        <mc:AlternateContent>
          <mc:Choice Requires="wps">
            <w:drawing>
              <wp:anchor distT="0" distB="0" distL="114300" distR="114300" simplePos="0" relativeHeight="251667608" behindDoc="0" locked="0" layoutInCell="1" allowOverlap="1" wp14:anchorId="2D725D90" wp14:editId="7243BF7C">
                <wp:simplePos x="0" y="0"/>
                <wp:positionH relativeFrom="page">
                  <wp:posOffset>495300</wp:posOffset>
                </wp:positionH>
                <wp:positionV relativeFrom="page">
                  <wp:posOffset>2319655</wp:posOffset>
                </wp:positionV>
                <wp:extent cx="2148840" cy="458470"/>
                <wp:effectExtent l="0" t="0" r="0" b="0"/>
                <wp:wrapTight wrapText="bothSides">
                  <wp:wrapPolygon edited="0">
                    <wp:start x="255" y="1197"/>
                    <wp:lineTo x="255" y="19147"/>
                    <wp:lineTo x="20936" y="19147"/>
                    <wp:lineTo x="20936" y="1197"/>
                    <wp:lineTo x="255" y="1197"/>
                  </wp:wrapPolygon>
                </wp:wrapTight>
                <wp:docPr id="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C0A96B" w14:textId="41F0B8AA" w:rsidR="00503D5E" w:rsidRDefault="00503D5E" w:rsidP="00B15013">
                            <w:pPr>
                              <w:pStyle w:val="Heading2"/>
                            </w:pPr>
                            <w:r>
                              <w:t>Next Steps: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2" o:spid="_x0000_s1026" type="#_x0000_t202" style="position:absolute;margin-left:39pt;margin-top:182.65pt;width:169.2pt;height:36.1pt;z-index:251667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" filled="f" stroked="f">
                <v:textbox inset=",7.2pt,,7.2pt">
                  <w:txbxContent>
                    <w:p w14:paraId="12C0A96B" w14:textId="41F0B8AA" w:rsidR="00503D5E" w:rsidRDefault="00503D5E" w:rsidP="00B15013">
                      <w:pPr>
                        <w:pStyle w:val="Heading2"/>
                      </w:pPr>
                      <w:r>
                        <w:t>Next Steps: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E234F">
        <w:rPr>
          <w:noProof/>
        </w:rPr>
        <mc:AlternateContent>
          <mc:Choice Requires="wpg">
            <w:drawing>
              <wp:anchor distT="0" distB="0" distL="114300" distR="114300" simplePos="0" relativeHeight="251666584" behindDoc="0" locked="0" layoutInCell="1" allowOverlap="1" wp14:anchorId="57130A72" wp14:editId="1BE41442">
                <wp:simplePos x="0" y="0"/>
                <wp:positionH relativeFrom="page">
                  <wp:posOffset>358140</wp:posOffset>
                </wp:positionH>
                <wp:positionV relativeFrom="page">
                  <wp:posOffset>2295525</wp:posOffset>
                </wp:positionV>
                <wp:extent cx="2651760" cy="549275"/>
                <wp:effectExtent l="0" t="0" r="15240" b="34925"/>
                <wp:wrapTight wrapText="bothSides">
                  <wp:wrapPolygon edited="0">
                    <wp:start x="0" y="0"/>
                    <wp:lineTo x="0" y="21975"/>
                    <wp:lineTo x="828" y="21975"/>
                    <wp:lineTo x="1655" y="21975"/>
                    <wp:lineTo x="21517" y="21975"/>
                    <wp:lineTo x="21517" y="0"/>
                    <wp:lineTo x="0" y="0"/>
                  </wp:wrapPolygon>
                </wp:wrapTight>
                <wp:docPr id="1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549275"/>
                          <a:chOff x="5820" y="576"/>
                          <a:chExt cx="4176" cy="4324"/>
                        </a:xfrm>
                      </wpg:grpSpPr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20" y="580"/>
                            <a:ext cx="4176" cy="432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0" y="4680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Line 17"/>
                        <wps:cNvCnPr/>
                        <wps:spPr bwMode="auto">
                          <a:xfrm>
                            <a:off x="6046" y="576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20"/>
                        <wps:cNvCnPr/>
                        <wps:spPr bwMode="auto">
                          <a:xfrm>
                            <a:off x="5820" y="467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28.2pt;margin-top:180.75pt;width:208.8pt;height:43.25pt;z-index:251666584;mso-position-horizontal-relative:page;mso-position-vertical-relative:page" coordorigin="5820,576" coordsize="4176,43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">
                <v:rect id="Rectangle 4" o:spid="_x0000_s1027" style="position:absolute;left:5820;top:580;width:4176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ccv/wgAA&#10;ANsAAAAPAAAAZHJzL2Rvd25yZXYueG1sRE9Na4NAEL0H+h+WKfSWrDESiskaQkghlx40bXMd3ImK&#10;7qy4W7X99d1Cobd5vM/ZH2bTiZEG11hWsF5FIIhLqxuuFLxdX5bPIJxH1thZJgVf5OCQPSz2mGo7&#10;cU5j4SsRQtilqKD2vk+ldGVNBt3K9sSBu9vBoA9wqKQecArhppNxFG2lwYZDQ409nWoq2+LTKIjP&#10;6+/iPW7z4sOMiTSJv+Xdq1JPj/NxB8LT7P/Ff+6LDvM38PtLOEBm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xy//CAAAA2wAAAA8AAAAAAAAAAAAAAAAAlwIAAGRycy9kb3du&#10;cmV2LnhtbFBLBQYAAAAABAAEAPUAAACGAwAAAAA=&#10;" fillcolor="#073e87 [3215]" stroked="f" strokecolor="#4a7ebb" strokeweight="1.5pt">
                  <v:shadow opacity="22938f" mv:blur="38100f" offset="0,2pt"/>
                  <v:textbox inset=",7.2pt,,7.2pt"/>
                </v:rect>
                <v:rect id="Rectangle 12" o:spid="_x0000_s1028" style="position:absolute;left:5820;top:4680;width:216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j/QwwAA&#10;ANsAAAAPAAAAZHJzL2Rvd25yZXYueG1sRE9LTwIxEL6T8B+aMfEmXQ3hsVLIxojxhLoQ4DjZjtvF&#10;7XTTVlj/vTUx4TZfvucsVr1txZl8aBwruB9lIIgrpxuuFey267sZiBCRNbaOScEPBVgth4MF5tpd&#10;+IPOZaxFCuGQowITY5dLGSpDFsPIdcSJ+3TeYkzQ11J7vKRw28qHLJtIiw2nBoMdPRmqvspvq+C5&#10;PRTG70/jzVSWx7l7r1/eDoVStzd98QgiUh+v4n/3q07zp/D3SzpALn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Bj/QwwAAANsAAAAPAAAAAAAAAAAAAAAAAJcCAABkcnMvZG93&#10;bnJldi54bWxQSwUGAAAAAAQABAD1AAAAhwMAAAAA&#10;" fillcolor="#31b6fd [3204]" stroked="f" strokecolor="#4a7ebb" strokeweight="1.5pt">
                  <v:shadow opacity="22938f" mv:blur="38100f" offset="0,2pt"/>
                  <v:textbox inset=",7.2pt,,7.2pt"/>
                </v:rect>
                <v:line id="Line 17" o:spid="_x0000_s1029" style="position:absolute;visibility:visible;mso-wrap-style:square" from="6046,576" to="6046,48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PLvLsUAAADbAAAADwAAAGRycy9kb3ducmV2LnhtbESPT2sCQQzF74V+hyEFb3VWQWm3juK/&#10;QmmtWFvvYSfuLO5klp2prt/eHAq9JbyX936ZzDpfqzO1sQpsYNDPQBEXwVZcGvj5fn18AhUTssU6&#10;MBm4UoTZ9P5ugrkNF/6i8z6VSkI45mjApdTkWsfCkcfYDw2xaMfQekyytqW2LV4k3Nd6mGVj7bFi&#10;aXDY0NJRcdr/egM7zFxXbT7Xh4Vu/HPx8b4abcfG9B66+QuoRF36N/9dv1nBF1j5RQbQ0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PLvLsUAAADbAAAADwAAAAAAAAAA&#10;AAAAAAChAgAAZHJzL2Rvd25yZXYueG1sUEsFBgAAAAAEAAQA+QAAAJMDAAAAAA==&#10;" strokecolor="white [3212]" strokeweight="1pt">
                  <v:shadow opacity="22938f" mv:blur="38100f" offset="0,2pt"/>
                </v:line>
                <v:line id="Line 20" o:spid="_x0000_s1030" style="position:absolute;visibility:visible;mso-wrap-style:square" from="5820,4670" to="9996,46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75KtcAAAADbAAAADwAAAGRycy9kb3ducmV2LnhtbERP22oCMRB9F/yHMELfNKtQqatRvBVK&#10;q+L1fdiMm8XNZNmkuv37plDwbQ7nOpNZY0txp9oXjhX0ewkI4szpgnMF59N79w2ED8gaS8ek4Ic8&#10;zKbt1gRT7R58oPsx5CKGsE9RgQmhSqX0mSGLvucq4shdXW0xRFjnUtf4iOG2lIMkGUqLBccGgxUt&#10;DWW347dVsMfENMVmu74sZGVH2dfn6nU3VOql08zHIAI14Sn+d3/oOH8Ef7/EA+T0F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O+SrXAAAAA2wAAAA8AAAAAAAAAAAAAAAAA&#10;oQIAAGRycy9kb3ducmV2LnhtbFBLBQYAAAAABAAEAPkAAACOAwAAAAA=&#10;" strokecolor="white [3212]" strokeweight="1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CE234F">
        <w:rPr>
          <w:noProof/>
        </w:rPr>
        <mc:AlternateContent>
          <mc:Choice Requires="wps">
            <w:drawing>
              <wp:anchor distT="0" distB="0" distL="114300" distR="114300" simplePos="0" relativeHeight="251660440" behindDoc="0" locked="0" layoutInCell="1" allowOverlap="1" wp14:anchorId="203751E1" wp14:editId="58876077">
                <wp:simplePos x="0" y="0"/>
                <wp:positionH relativeFrom="page">
                  <wp:posOffset>357505</wp:posOffset>
                </wp:positionH>
                <wp:positionV relativeFrom="page">
                  <wp:posOffset>3021965</wp:posOffset>
                </wp:positionV>
                <wp:extent cx="2652395" cy="2751455"/>
                <wp:effectExtent l="0" t="0" r="0" b="17145"/>
                <wp:wrapThrough wrapText="bothSides">
                  <wp:wrapPolygon edited="0">
                    <wp:start x="207" y="0"/>
                    <wp:lineTo x="207" y="21535"/>
                    <wp:lineTo x="21098" y="21535"/>
                    <wp:lineTo x="21098" y="0"/>
                    <wp:lineTo x="207" y="0"/>
                  </wp:wrapPolygon>
                </wp:wrapThrough>
                <wp:docPr id="2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275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26346F8" w14:textId="04AD3A2D" w:rsidR="00503D5E" w:rsidRPr="006A58F9" w:rsidRDefault="00503D5E" w:rsidP="00A85AA0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Find your local Scout Council:</w:t>
                            </w:r>
                          </w:p>
                          <w:p w14:paraId="490CA1EF" w14:textId="4D6A0736" w:rsidR="00503D5E" w:rsidRPr="006A58F9" w:rsidRDefault="00503D5E" w:rsidP="00A85AA0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6A58F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http://scouting.org/localcouncillocator.aspx</w:t>
                              </w:r>
                            </w:hyperlink>
                          </w:p>
                          <w:p w14:paraId="00CC2903" w14:textId="119EA03C" w:rsidR="00503D5E" w:rsidRPr="006A58F9" w:rsidRDefault="00503D5E" w:rsidP="00A85AA0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A58F9">
                              <w:rPr>
                                <w:sz w:val="18"/>
                                <w:szCs w:val="18"/>
                              </w:rPr>
                              <w:t>or</w:t>
                            </w:r>
                            <w:proofErr w:type="gramEnd"/>
                            <w:r w:rsidRPr="006A58F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Pr="009C2ED5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http://www.girlscouts.org/councilfinder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5A654B6" w14:textId="77777777" w:rsidR="00503D5E" w:rsidRDefault="00503D5E" w:rsidP="00A85AA0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B5D9CC" w14:textId="1E05C5B1" w:rsidR="00503D5E" w:rsidRPr="005A54AC" w:rsidRDefault="00503D5E" w:rsidP="00A85AA0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Call the Scout Council to get the name and phone of your local District Chairman.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A54AC">
                              <w:rPr>
                                <w:sz w:val="20"/>
                                <w:szCs w:val="20"/>
                              </w:rPr>
                              <w:t>He can link you with local units.</w:t>
                            </w:r>
                          </w:p>
                          <w:p w14:paraId="23715BA0" w14:textId="77777777" w:rsidR="00503D5E" w:rsidRPr="005A54AC" w:rsidRDefault="00503D5E" w:rsidP="00A85AA0">
                            <w:pPr>
                              <w:pStyle w:val="BodyTextIndent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Introduce yourself and your interests.</w:t>
                            </w:r>
                          </w:p>
                          <w:p w14:paraId="4ED4CDE9" w14:textId="77777777" w:rsidR="00503D5E" w:rsidRPr="005A54AC" w:rsidRDefault="00503D5E" w:rsidP="00A85AA0">
                            <w:pPr>
                              <w:pStyle w:val="BodyTextIndent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Hold a Ham club open house for Scouts.</w:t>
                            </w:r>
                          </w:p>
                          <w:p w14:paraId="0489E089" w14:textId="77777777" w:rsidR="00503D5E" w:rsidRPr="005A54AC" w:rsidRDefault="00503D5E" w:rsidP="00A85AA0">
                            <w:pPr>
                              <w:pStyle w:val="BodyTextIndent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Get registered with a Unit or District.</w:t>
                            </w:r>
                          </w:p>
                          <w:p w14:paraId="38779973" w14:textId="77777777" w:rsidR="00503D5E" w:rsidRPr="005A54AC" w:rsidRDefault="00503D5E" w:rsidP="00A85AA0">
                            <w:pPr>
                              <w:pStyle w:val="BodyTextIndent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Become a Radio Merit Badge Counselor.</w:t>
                            </w:r>
                          </w:p>
                          <w:p w14:paraId="5F4694A9" w14:textId="77777777" w:rsidR="00503D5E" w:rsidRPr="005A54AC" w:rsidRDefault="00503D5E" w:rsidP="00A85AA0">
                            <w:pPr>
                              <w:pStyle w:val="BodyTextIndent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Promote radio based Scout activities throughout the entire year.</w:t>
                            </w:r>
                          </w:p>
                          <w:p w14:paraId="1398E7F7" w14:textId="2FE923A1" w:rsidR="00503D5E" w:rsidRDefault="00503D5E" w:rsidP="00B15013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margin-left:28.15pt;margin-top:237.95pt;width:208.85pt;height:216.65pt;z-index:25166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" mv:complextextbox="1" filled="f" stroked="f">
                <v:textbox inset=",0,,0">
                  <w:txbxContent>
                    <w:p w14:paraId="026346F8" w14:textId="04AD3A2D" w:rsidR="00503D5E" w:rsidRPr="006A58F9" w:rsidRDefault="00503D5E" w:rsidP="00A85AA0">
                      <w:pPr>
                        <w:pStyle w:val="BodyTextIndent"/>
                        <w:spacing w:after="0"/>
                        <w:ind w:left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Find your local Scout Council:</w:t>
                      </w:r>
                    </w:p>
                    <w:p w14:paraId="490CA1EF" w14:textId="4D6A0736" w:rsidR="00503D5E" w:rsidRPr="006A58F9" w:rsidRDefault="00503D5E" w:rsidP="00A85AA0">
                      <w:pPr>
                        <w:pStyle w:val="BodyTextIndent"/>
                        <w:spacing w:after="0"/>
                        <w:ind w:left="0"/>
                        <w:rPr>
                          <w:sz w:val="18"/>
                          <w:szCs w:val="18"/>
                        </w:rPr>
                      </w:pPr>
                      <w:hyperlink r:id="rId10" w:history="1">
                        <w:r w:rsidRPr="006A58F9">
                          <w:rPr>
                            <w:rStyle w:val="Hyperlink"/>
                            <w:sz w:val="18"/>
                            <w:szCs w:val="18"/>
                          </w:rPr>
                          <w:t>http://scouting.org/localcouncillocator.aspx</w:t>
                        </w:r>
                      </w:hyperlink>
                    </w:p>
                    <w:p w14:paraId="00CC2903" w14:textId="119EA03C" w:rsidR="00503D5E" w:rsidRPr="006A58F9" w:rsidRDefault="00503D5E" w:rsidP="00A85AA0">
                      <w:pPr>
                        <w:pStyle w:val="BodyTextIndent"/>
                        <w:spacing w:after="0"/>
                        <w:ind w:left="0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6A58F9">
                        <w:rPr>
                          <w:sz w:val="18"/>
                          <w:szCs w:val="18"/>
                        </w:rPr>
                        <w:t>or</w:t>
                      </w:r>
                      <w:proofErr w:type="gramEnd"/>
                      <w:r w:rsidRPr="006A58F9"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1" w:history="1">
                        <w:r w:rsidRPr="009C2ED5">
                          <w:rPr>
                            <w:rStyle w:val="Hyperlink"/>
                            <w:sz w:val="18"/>
                            <w:szCs w:val="18"/>
                          </w:rPr>
                          <w:t>http://www.girlscouts.org/councilfinder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35A654B6" w14:textId="77777777" w:rsidR="00503D5E" w:rsidRDefault="00503D5E" w:rsidP="00A85AA0">
                      <w:pPr>
                        <w:pStyle w:val="BodyTextIndent"/>
                        <w:spacing w:after="0"/>
                        <w:ind w:left="0"/>
                        <w:rPr>
                          <w:sz w:val="20"/>
                          <w:szCs w:val="20"/>
                        </w:rPr>
                      </w:pPr>
                    </w:p>
                    <w:p w14:paraId="68B5D9CC" w14:textId="1E05C5B1" w:rsidR="00503D5E" w:rsidRPr="005A54AC" w:rsidRDefault="00503D5E" w:rsidP="00A85AA0">
                      <w:pPr>
                        <w:pStyle w:val="BodyTextIndent"/>
                        <w:spacing w:after="0"/>
                        <w:ind w:left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Call the Scout Council to get the name and phone of your local District Chairman.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A54AC">
                        <w:rPr>
                          <w:sz w:val="20"/>
                          <w:szCs w:val="20"/>
                        </w:rPr>
                        <w:t>He can link you with local units.</w:t>
                      </w:r>
                    </w:p>
                    <w:p w14:paraId="23715BA0" w14:textId="77777777" w:rsidR="00503D5E" w:rsidRPr="005A54AC" w:rsidRDefault="00503D5E" w:rsidP="00A85AA0">
                      <w:pPr>
                        <w:pStyle w:val="BodyTextIndent"/>
                        <w:numPr>
                          <w:ilvl w:val="0"/>
                          <w:numId w:val="19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Introduce yourself and your interests.</w:t>
                      </w:r>
                    </w:p>
                    <w:p w14:paraId="4ED4CDE9" w14:textId="77777777" w:rsidR="00503D5E" w:rsidRPr="005A54AC" w:rsidRDefault="00503D5E" w:rsidP="00A85AA0">
                      <w:pPr>
                        <w:pStyle w:val="BodyTextIndent"/>
                        <w:numPr>
                          <w:ilvl w:val="0"/>
                          <w:numId w:val="19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Hold a Ham club open house for Scouts.</w:t>
                      </w:r>
                    </w:p>
                    <w:p w14:paraId="0489E089" w14:textId="77777777" w:rsidR="00503D5E" w:rsidRPr="005A54AC" w:rsidRDefault="00503D5E" w:rsidP="00A85AA0">
                      <w:pPr>
                        <w:pStyle w:val="BodyTextIndent"/>
                        <w:numPr>
                          <w:ilvl w:val="0"/>
                          <w:numId w:val="19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Get registered with a Unit or District.</w:t>
                      </w:r>
                    </w:p>
                    <w:p w14:paraId="38779973" w14:textId="77777777" w:rsidR="00503D5E" w:rsidRPr="005A54AC" w:rsidRDefault="00503D5E" w:rsidP="00A85AA0">
                      <w:pPr>
                        <w:pStyle w:val="BodyTextIndent"/>
                        <w:numPr>
                          <w:ilvl w:val="0"/>
                          <w:numId w:val="19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Become a Radio Merit Badge Counselor.</w:t>
                      </w:r>
                    </w:p>
                    <w:p w14:paraId="5F4694A9" w14:textId="77777777" w:rsidR="00503D5E" w:rsidRPr="005A54AC" w:rsidRDefault="00503D5E" w:rsidP="00A85AA0">
                      <w:pPr>
                        <w:pStyle w:val="BodyTextIndent"/>
                        <w:numPr>
                          <w:ilvl w:val="0"/>
                          <w:numId w:val="19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Promote radio based Scout activities throughout the entire year.</w:t>
                      </w:r>
                    </w:p>
                    <w:p w14:paraId="1398E7F7" w14:textId="2FE923A1" w:rsidR="00503D5E" w:rsidRDefault="00503D5E" w:rsidP="00B1501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E234F"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6B639A5" wp14:editId="2F02FE97">
                <wp:simplePos x="0" y="0"/>
                <wp:positionH relativeFrom="page">
                  <wp:posOffset>3695700</wp:posOffset>
                </wp:positionH>
                <wp:positionV relativeFrom="page">
                  <wp:posOffset>1260475</wp:posOffset>
                </wp:positionV>
                <wp:extent cx="2651760" cy="3641090"/>
                <wp:effectExtent l="0" t="0" r="0" b="16510"/>
                <wp:wrapTight wrapText="bothSides">
                  <wp:wrapPolygon edited="0">
                    <wp:start x="207" y="0"/>
                    <wp:lineTo x="207" y="21547"/>
                    <wp:lineTo x="21103" y="21547"/>
                    <wp:lineTo x="21103" y="0"/>
                    <wp:lineTo x="207" y="0"/>
                  </wp:wrapPolygon>
                </wp:wrapTight>
                <wp:docPr id="3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364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5F392A" w14:textId="259B08E0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 xml:space="preserve">The best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>sources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 xml:space="preserve"> Radio Scouting i</w:t>
                            </w:r>
                            <w:r w:rsidRPr="00116295"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>nforma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 xml:space="preserve">tion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>are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 xml:space="preserve"> at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>three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sv-SE"/>
                              </w:rPr>
                              <w:t>websites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---</w:t>
                            </w:r>
                            <w:proofErr w:type="gramEnd"/>
                          </w:p>
                          <w:p w14:paraId="1EE5CE84" w14:textId="77777777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6615561B" w14:textId="4C5178C3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Boy Scouts of America’s Jamboree on the Air webpages:</w:t>
                            </w:r>
                          </w:p>
                          <w:p w14:paraId="56CA1222" w14:textId="243E1F34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 w:rsidRPr="00B4571E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http://www.scouting.org/jota</w:t>
                              </w:r>
                            </w:hyperlink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EF95C5" w14:textId="77777777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6C92B4A4" w14:textId="65660906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ARRL web pages on Scouting and on Jamboree on the Air:</w:t>
                            </w:r>
                          </w:p>
                          <w:p w14:paraId="4D635987" w14:textId="41129115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Pr="00B4571E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http://www.arrl.org/amateur-radio-and-scouting</w:t>
                              </w:r>
                            </w:hyperlink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13B15B" w14:textId="1E003D51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Pr="00B4571E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http://www.arrl.org/jamboree-on-the-air-jota</w:t>
                              </w:r>
                            </w:hyperlink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28F5AE" w14:textId="77777777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16750BD7" w14:textId="59237F92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K2BSA Amateur Radio Association, the Radio Scouting organization:</w:t>
                            </w:r>
                          </w:p>
                          <w:p w14:paraId="2353F6B9" w14:textId="22824A15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Pr="00B4571E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http://www.k2bsa.net</w:t>
                              </w:r>
                            </w:hyperlink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3FD0A6" w14:textId="77777777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</w:p>
                          <w:p w14:paraId="3DA1BF26" w14:textId="38CE6D25" w:rsidR="00503D5E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You can also scan this QR code to reach a page that has compiled several Radio Scouting resources:</w:t>
                            </w:r>
                          </w:p>
                          <w:p w14:paraId="012EF95D" w14:textId="0E2905A4" w:rsidR="00503D5E" w:rsidRPr="00116295" w:rsidRDefault="00503D5E" w:rsidP="00464A0F">
                            <w:pPr>
                              <w:pStyle w:val="BalloonText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Pr="00B4571E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http://www.k2bsa.net/links</w:t>
                              </w:r>
                            </w:hyperlink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291pt;margin-top:99.25pt;width:208.8pt;height:286.7pt;z-index:251658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" mv:complextextbox="1" filled="f" stroked="f">
                <v:textbox inset=",0,,0">
                  <w:txbxContent>
                    <w:p w14:paraId="2E5F392A" w14:textId="259B08E0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 xml:space="preserve">The best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>sources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>of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 xml:space="preserve"> Radio Scouting i</w:t>
                      </w:r>
                      <w:r w:rsidRPr="00116295"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>nforma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 xml:space="preserve">tion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>are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 xml:space="preserve"> at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>three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>main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sv-SE"/>
                        </w:rPr>
                        <w:t>websites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---</w:t>
                      </w:r>
                      <w:proofErr w:type="gramEnd"/>
                    </w:p>
                    <w:p w14:paraId="1EE5CE84" w14:textId="77777777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6615561B" w14:textId="4C5178C3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Boy Scouts of America’s Jamboree on the Air webpages:</w:t>
                      </w:r>
                    </w:p>
                    <w:p w14:paraId="56CA1222" w14:textId="243E1F34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hyperlink r:id="rId17" w:history="1">
                        <w:r w:rsidRPr="00B4571E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http://www.scouting.org/jota</w:t>
                        </w:r>
                      </w:hyperlink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EF95C5" w14:textId="77777777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6C92B4A4" w14:textId="65660906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ARRL web pages on Scouting and on Jamboree on the Air:</w:t>
                      </w:r>
                    </w:p>
                    <w:p w14:paraId="4D635987" w14:textId="41129115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hyperlink r:id="rId18" w:history="1">
                        <w:r w:rsidRPr="00B4571E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http://www.arrl.org/amateur-radio-and-scouting</w:t>
                        </w:r>
                      </w:hyperlink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13B15B" w14:textId="1E003D51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hyperlink r:id="rId19" w:history="1">
                        <w:r w:rsidRPr="00B4571E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http://www.arrl.org/jamboree-on-the-air-jota</w:t>
                        </w:r>
                      </w:hyperlink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28F5AE" w14:textId="77777777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16750BD7" w14:textId="59237F92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K2BSA Amateur Radio Association, the Radio Scouting organization:</w:t>
                      </w:r>
                    </w:p>
                    <w:p w14:paraId="2353F6B9" w14:textId="22824A15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hyperlink r:id="rId20" w:history="1">
                        <w:r w:rsidRPr="00B4571E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http://www.k2bsa.net</w:t>
                        </w:r>
                      </w:hyperlink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3FD0A6" w14:textId="77777777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</w:p>
                    <w:p w14:paraId="3DA1BF26" w14:textId="38CE6D25" w:rsidR="00503D5E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You can also scan this QR code to reach a page that has compiled several Radio Scouting resources:</w:t>
                      </w:r>
                    </w:p>
                    <w:p w14:paraId="012EF95D" w14:textId="0E2905A4" w:rsidR="00503D5E" w:rsidRPr="00116295" w:rsidRDefault="00503D5E" w:rsidP="00464A0F">
                      <w:pPr>
                        <w:pStyle w:val="BalloonText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hyperlink r:id="rId21" w:history="1">
                        <w:r w:rsidRPr="00B4571E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http://www.k2bsa.net/links</w:t>
                        </w:r>
                      </w:hyperlink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E234F">
        <w:rPr>
          <w:noProof/>
          <w:sz w:val="20"/>
          <w:szCs w:val="20"/>
        </w:rPr>
        <w:drawing>
          <wp:anchor distT="0" distB="0" distL="114300" distR="114300" simplePos="0" relativeHeight="251663512" behindDoc="0" locked="0" layoutInCell="1" allowOverlap="1" wp14:anchorId="046318AD" wp14:editId="1DA831B3">
            <wp:simplePos x="0" y="0"/>
            <wp:positionH relativeFrom="page">
              <wp:posOffset>4252595</wp:posOffset>
            </wp:positionH>
            <wp:positionV relativeFrom="page">
              <wp:posOffset>5283200</wp:posOffset>
            </wp:positionV>
            <wp:extent cx="1553210" cy="1553210"/>
            <wp:effectExtent l="0" t="0" r="0" b="0"/>
            <wp:wrapTight wrapText="bothSides">
              <wp:wrapPolygon edited="0">
                <wp:start x="0" y="0"/>
                <wp:lineTo x="0" y="21194"/>
                <wp:lineTo x="21194" y="21194"/>
                <wp:lineTo x="21194" y="0"/>
                <wp:lineTo x="0" y="0"/>
              </wp:wrapPolygon>
            </wp:wrapTight>
            <wp:docPr id="9" name="Picture 9" descr="Macintosh HD:Users:jiwilson:Downloads:qrcode.3468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iwilson:Downloads:qrcode.346869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295">
        <w:rPr>
          <w:noProof/>
        </w:rPr>
        <w:drawing>
          <wp:anchor distT="0" distB="0" distL="114300" distR="114300" simplePos="0" relativeHeight="251662488" behindDoc="0" locked="0" layoutInCell="1" allowOverlap="1" wp14:anchorId="7F7DA78C" wp14:editId="572E525B">
            <wp:simplePos x="0" y="0"/>
            <wp:positionH relativeFrom="page">
              <wp:posOffset>889635</wp:posOffset>
            </wp:positionH>
            <wp:positionV relativeFrom="page">
              <wp:posOffset>5773420</wp:posOffset>
            </wp:positionV>
            <wp:extent cx="1650365" cy="1633220"/>
            <wp:effectExtent l="0" t="0" r="635" b="0"/>
            <wp:wrapTight wrapText="bothSides">
              <wp:wrapPolygon edited="0">
                <wp:start x="0" y="0"/>
                <wp:lineTo x="0" y="21163"/>
                <wp:lineTo x="21276" y="21163"/>
                <wp:lineTo x="2127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411">
        <w:rPr>
          <w:noProof/>
        </w:rPr>
        <w:drawing>
          <wp:anchor distT="0" distB="0" distL="114300" distR="114300" simplePos="0" relativeHeight="251659416" behindDoc="0" locked="0" layoutInCell="1" allowOverlap="1" wp14:anchorId="32556559" wp14:editId="54AFAB19">
            <wp:simplePos x="0" y="0"/>
            <wp:positionH relativeFrom="page">
              <wp:posOffset>859790</wp:posOffset>
            </wp:positionH>
            <wp:positionV relativeFrom="page">
              <wp:posOffset>605155</wp:posOffset>
            </wp:positionV>
            <wp:extent cx="1695450" cy="1282065"/>
            <wp:effectExtent l="0" t="0" r="6350" b="0"/>
            <wp:wrapThrough wrapText="bothSides">
              <wp:wrapPolygon edited="0">
                <wp:start x="8413" y="0"/>
                <wp:lineTo x="0" y="0"/>
                <wp:lineTo x="0" y="1712"/>
                <wp:lineTo x="1618" y="13694"/>
                <wp:lineTo x="0" y="17545"/>
                <wp:lineTo x="0" y="20969"/>
                <wp:lineTo x="21357" y="20969"/>
                <wp:lineTo x="21357" y="17545"/>
                <wp:lineTo x="19739" y="13694"/>
                <wp:lineTo x="21357" y="1712"/>
                <wp:lineTo x="21357" y="0"/>
                <wp:lineTo x="12944" y="0"/>
                <wp:lineTo x="8413" y="0"/>
              </wp:wrapPolygon>
            </wp:wrapThrough>
            <wp:docPr id="49" name="Picture 49" descr="Macintosh HD:Users:jiwilson:Desktop:Radio Scouting Emblem:Artwork:130-032-Radio-Scouting-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iwilson:Desktop:Radio Scouting Emblem:Artwork:130-032-Radio-Scouting-201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88E"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3159C0F9" wp14:editId="484445D6">
                <wp:simplePos x="0" y="0"/>
                <wp:positionH relativeFrom="page">
                  <wp:posOffset>3950970</wp:posOffset>
                </wp:positionH>
                <wp:positionV relativeFrom="page">
                  <wp:posOffset>365125</wp:posOffset>
                </wp:positionV>
                <wp:extent cx="2286000" cy="444500"/>
                <wp:effectExtent l="0" t="0" r="0" b="0"/>
                <wp:wrapTight wrapText="bothSides">
                  <wp:wrapPolygon edited="0">
                    <wp:start x="240" y="1234"/>
                    <wp:lineTo x="240" y="18514"/>
                    <wp:lineTo x="21120" y="18514"/>
                    <wp:lineTo x="21120" y="1234"/>
                    <wp:lineTo x="240" y="1234"/>
                  </wp:wrapPolygon>
                </wp:wrapTight>
                <wp:docPr id="2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E47777" w14:textId="5C85D1FA" w:rsidR="00503D5E" w:rsidRDefault="00503D5E" w:rsidP="0093683F">
                            <w:pPr>
                              <w:pStyle w:val="Heading2"/>
                            </w:pPr>
                            <w:r>
                              <w:t>More Information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311.1pt;margin-top:28.75pt;width:180pt;height:35pt;z-index:25165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" filled="f" stroked="f">
                <v:textbox inset=",7.2pt,,7.2pt">
                  <w:txbxContent>
                    <w:p w14:paraId="21E47777" w14:textId="5C85D1FA" w:rsidR="00503D5E" w:rsidRDefault="00503D5E" w:rsidP="0093683F">
                      <w:pPr>
                        <w:pStyle w:val="Heading2"/>
                      </w:pPr>
                      <w:r>
                        <w:t>More Information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334A"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1B6CFF68" wp14:editId="6C95F46D">
                <wp:simplePos x="0" y="0"/>
                <wp:positionH relativeFrom="page">
                  <wp:posOffset>7493000</wp:posOffset>
                </wp:positionH>
                <wp:positionV relativeFrom="page">
                  <wp:posOffset>2318385</wp:posOffset>
                </wp:positionV>
                <wp:extent cx="2045970" cy="365760"/>
                <wp:effectExtent l="0" t="0" r="0" b="15240"/>
                <wp:wrapTight wrapText="bothSides">
                  <wp:wrapPolygon edited="0">
                    <wp:start x="268" y="0"/>
                    <wp:lineTo x="268" y="21000"/>
                    <wp:lineTo x="20916" y="21000"/>
                    <wp:lineTo x="20916" y="0"/>
                    <wp:lineTo x="268" y="0"/>
                  </wp:wrapPolygon>
                </wp:wrapTight>
                <wp:docPr id="2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BC6FE58" w14:textId="25CDF56D" w:rsidR="00503D5E" w:rsidRDefault="00503D5E" w:rsidP="00B15013">
                            <w:pPr>
                              <w:pStyle w:val="Subtitle"/>
                            </w:pPr>
                            <w:r>
                              <w:t>Share your love of ham radio with today’s youth through Scouting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margin-left:590pt;margin-top:182.55pt;width:161.1pt;height:28.8pt;z-index:251658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" filled="f" stroked="f">
                <v:textbox inset=",0,,0">
                  <w:txbxContent>
                    <w:p w14:paraId="7BC6FE58" w14:textId="25CDF56D" w:rsidR="00503D5E" w:rsidRDefault="00503D5E" w:rsidP="00B15013">
                      <w:pPr>
                        <w:pStyle w:val="Subtitle"/>
                      </w:pPr>
                      <w:r>
                        <w:t>Share your love of ham radio with today’s youth through Scouting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3334A">
        <w:rPr>
          <w:noProof/>
        </w:rPr>
        <w:drawing>
          <wp:anchor distT="0" distB="0" distL="118745" distR="118745" simplePos="0" relativeHeight="251658383" behindDoc="0" locked="0" layoutInCell="1" allowOverlap="1" wp14:anchorId="1B13F51D" wp14:editId="4FCEF18F">
            <wp:simplePos x="0" y="0"/>
            <wp:positionH relativeFrom="page">
              <wp:posOffset>7075805</wp:posOffset>
            </wp:positionH>
            <wp:positionV relativeFrom="page">
              <wp:posOffset>2755900</wp:posOffset>
            </wp:positionV>
            <wp:extent cx="2620645" cy="4660900"/>
            <wp:effectExtent l="0" t="0" r="0" b="12700"/>
            <wp:wrapTight wrapText="bothSides">
              <wp:wrapPolygon edited="0">
                <wp:start x="11305" y="353"/>
                <wp:lineTo x="9630" y="1295"/>
                <wp:lineTo x="8793" y="1883"/>
                <wp:lineTo x="8374" y="3649"/>
                <wp:lineTo x="8583" y="4355"/>
                <wp:lineTo x="6281" y="6239"/>
                <wp:lineTo x="4396" y="8122"/>
                <wp:lineTo x="3768" y="9064"/>
                <wp:lineTo x="3768" y="10005"/>
                <wp:lineTo x="0" y="11300"/>
                <wp:lineTo x="0" y="21541"/>
                <wp:lineTo x="21354" y="21541"/>
                <wp:lineTo x="21354" y="14361"/>
                <wp:lineTo x="19679" y="13772"/>
                <wp:lineTo x="18004" y="11889"/>
                <wp:lineTo x="19470" y="10005"/>
                <wp:lineTo x="19260" y="8122"/>
                <wp:lineTo x="18004" y="6356"/>
                <wp:lineTo x="17167" y="4355"/>
                <wp:lineTo x="17586" y="2237"/>
                <wp:lineTo x="15492" y="824"/>
                <wp:lineTo x="14445" y="353"/>
                <wp:lineTo x="11305" y="353"/>
              </wp:wrapPolygon>
            </wp:wrapTight>
            <wp:docPr id="1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cornerstone images:42-16573018-RE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3334A">
        <w:rPr>
          <w:noProof/>
        </w:rPr>
        <mc:AlternateContent>
          <mc:Choice Requires="wps">
            <w:drawing>
              <wp:anchor distT="0" distB="0" distL="114300" distR="114300" simplePos="0" relativeHeight="251658392" behindDoc="0" locked="0" layoutInCell="1" allowOverlap="1" wp14:anchorId="18DA682F" wp14:editId="5115CD72">
                <wp:simplePos x="0" y="0"/>
                <wp:positionH relativeFrom="page">
                  <wp:posOffset>7406640</wp:posOffset>
                </wp:positionH>
                <wp:positionV relativeFrom="page">
                  <wp:posOffset>365760</wp:posOffset>
                </wp:positionV>
                <wp:extent cx="0" cy="2749550"/>
                <wp:effectExtent l="0" t="0" r="25400" b="19050"/>
                <wp:wrapTight wrapText="bothSides">
                  <wp:wrapPolygon edited="0">
                    <wp:start x="-1" y="0"/>
                    <wp:lineTo x="-1" y="21550"/>
                    <wp:lineTo x="-1" y="21550"/>
                    <wp:lineTo x="-1" y="0"/>
                    <wp:lineTo x="-1" y="0"/>
                  </wp:wrapPolygon>
                </wp:wrapTight>
                <wp:docPr id="4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95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5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3.2pt,28.8pt" to="583.2pt,24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" strokecolor="white [3212]" strokeweight="1pt">
                <v:shadow opacity="22938f" mv:blur="38100f" offset="0,2pt"/>
                <w10:wrap type="tight" anchorx="page" anchory="page"/>
              </v:line>
            </w:pict>
          </mc:Fallback>
        </mc:AlternateContent>
      </w:r>
      <w:r w:rsidR="0093683F">
        <w:rPr>
          <w:noProof/>
        </w:rPr>
        <mc:AlternateContent>
          <mc:Choice Requires="wpg">
            <w:drawing>
              <wp:anchor distT="0" distB="0" distL="114300" distR="114300" simplePos="0" relativeHeight="251658343" behindDoc="0" locked="0" layoutInCell="1" allowOverlap="1" wp14:anchorId="228D53CE" wp14:editId="4C7767BA">
                <wp:simplePos x="0" y="0"/>
                <wp:positionH relativeFrom="page">
                  <wp:posOffset>3695700</wp:posOffset>
                </wp:positionH>
                <wp:positionV relativeFrom="page">
                  <wp:posOffset>365125</wp:posOffset>
                </wp:positionV>
                <wp:extent cx="2651760" cy="549275"/>
                <wp:effectExtent l="0" t="0" r="15240" b="34925"/>
                <wp:wrapTight wrapText="bothSides">
                  <wp:wrapPolygon edited="0">
                    <wp:start x="0" y="0"/>
                    <wp:lineTo x="0" y="21975"/>
                    <wp:lineTo x="828" y="21975"/>
                    <wp:lineTo x="1655" y="21975"/>
                    <wp:lineTo x="21517" y="21975"/>
                    <wp:lineTo x="21517" y="0"/>
                    <wp:lineTo x="0" y="0"/>
                  </wp:wrapPolygon>
                </wp:wrapTight>
                <wp:docPr id="3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760" cy="549275"/>
                          <a:chOff x="5820" y="576"/>
                          <a:chExt cx="4176" cy="43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20" y="580"/>
                            <a:ext cx="4176" cy="432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0" y="4680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5" name="Line 17"/>
                        <wps:cNvCnPr/>
                        <wps:spPr bwMode="auto">
                          <a:xfrm>
                            <a:off x="6046" y="576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Line 20"/>
                        <wps:cNvCnPr/>
                        <wps:spPr bwMode="auto">
                          <a:xfrm>
                            <a:off x="5820" y="467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291pt;margin-top:28.75pt;width:208.8pt;height:43.25pt;z-index:251658343;mso-position-horizontal-relative:page;mso-position-vertical-relative:page" coordorigin="5820,576" coordsize="4176,43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">
                <v:rect id="Rectangle 4" o:spid="_x0000_s1027" style="position:absolute;left:5820;top:580;width:4176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JefwwAA&#10;ANsAAAAPAAAAZHJzL2Rvd25yZXYueG1sRI9Pi8IwFMTvC36H8ARva2qVRapRRFbw4qFd/1wfzbMt&#10;Ni+lydbqp98sCB6HmfkNs1z3phYdta6yrGAyjkAQ51ZXXCg4/uw+5yCcR9ZYWyYFD3KwXg0+lpho&#10;e+eUuswXIkDYJaig9L5JpHR5SQbd2DbEwbva1qAPsi2kbvEe4KaWcRR9SYMVh4USG9qWlN+yX6Mg&#10;/p48s1N8S7Oz6WbSzPwlrQ9KjYb9ZgHCU+/f4Vd7rxVMp/D/JfwAuf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xJefwwAAANsAAAAPAAAAAAAAAAAAAAAAAJcCAABkcnMvZG93&#10;bnJldi54bWxQSwUGAAAAAAQABAD1AAAAhwMAAAAA&#10;" fillcolor="#073e87 [3215]" stroked="f" strokecolor="#4a7ebb" strokeweight="1.5pt">
                  <v:shadow opacity="22938f" mv:blur="38100f" offset="0,2pt"/>
                  <v:textbox inset=",7.2pt,,7.2pt"/>
                </v:rect>
                <v:rect id="Rectangle 12" o:spid="_x0000_s1028" style="position:absolute;left:5820;top:4680;width:216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f3HxQAA&#10;ANsAAAAPAAAAZHJzL2Rvd25yZXYueG1sRI9BTwIxFITvJvyH5pF4ky5IUFcK2RA0nkRXAxxfts/t&#10;wvZ101ZY/701IfE4mZlvMvNlb1txIh8axwrGowwEceV0w7WCz4+nm3sQISJrbB2Tgh8KsFwMruaY&#10;a3fmdzqVsRYJwiFHBSbGLpcyVIYshpHriJP35bzFmKSvpfZ4TnDbykmWzaTFhtOCwY5Whqpj+W0V&#10;rNtdYfz2MH29k+X+wb3Vz5tdodT1sC8eQUTq43/40n7RCm6n8Pcl/QC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h/cfFAAAA2wAAAA8AAAAAAAAAAAAAAAAAlwIAAGRycy9k&#10;b3ducmV2LnhtbFBLBQYAAAAABAAEAPUAAACJAwAAAAA=&#10;" fillcolor="#31b6fd [3204]" stroked="f" strokecolor="#4a7ebb" strokeweight="1.5pt">
                  <v:shadow opacity="22938f" mv:blur="38100f" offset="0,2pt"/>
                  <v:textbox inset=",7.2pt,,7.2pt"/>
                </v:rect>
                <v:line id="Line 17" o:spid="_x0000_s1029" style="position:absolute;visibility:visible;mso-wrap-style:square" from="6046,576" to="6046,48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UYc0MQAAADbAAAADwAAAGRycy9kb3ducmV2LnhtbESP3WoCMRSE7wu+QziCd92sitJujeJf&#10;Qaotatv7w+a4WdycLJuo69s3hUIvh5n5hpnMWluJKzW+dKygn6QgiHOnSy4UfH2+Pj6B8AFZY+WY&#10;FNzJw2zaeZhgpt2ND3Q9hkJECPsMFZgQ6kxKnxuy6BNXE0fv5BqLIcqmkLrBW4TbSg7SdCwtlhwX&#10;DNa0NJSfjxerYI+pacvd+/p7IWv7nG/fVqOPsVK9bjt/ARGoDf/hv/ZGKxiO4PdL/AFy+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pRhzQxAAAANsAAAAPAAAAAAAAAAAA&#10;AAAAAKECAABkcnMvZG93bnJldi54bWxQSwUGAAAAAAQABAD5AAAAkgMAAAAA&#10;" strokecolor="white [3212]" strokeweight="1pt">
                  <v:shadow opacity="22938f" mv:blur="38100f" offset="0,2pt"/>
                </v:line>
                <v:line id="Line 20" o:spid="_x0000_s1030" style="position:absolute;visibility:visible;mso-wrap-style:square" from="5820,4670" to="9996,46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ZSCp8QAAADbAAAADwAAAGRycy9kb3ducmV2LnhtbESP3WoCMRSE74W+QzhC72pWi0tdjVJt&#10;haJt8a/3h83pZnFzsmyibt/eCAUvh5n5hpnMWluJMzW+dKyg30tAEOdOl1woOOyXTy8gfEDWWDkm&#10;BX/kYTZ96Eww0+7CWzrvQiEihH2GCkwIdSalzw1Z9D1XE0fv1zUWQ5RNIXWDlwi3lRwkSSotlhwX&#10;DNa0MJQfdyerYIOJacvPr/efuaztKF+v3obfqVKP3fZ1DCJQG+7h//aHVvCcwu1L/AFyeg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ZlIKnxAAAANsAAAAPAAAAAAAAAAAA&#10;AAAAAKECAABkcnMvZG93bnJldi54bWxQSwUGAAAAAAQABAD5AAAAkgMAAAAA&#10;" strokecolor="white [3212]" strokeweight="1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22622B"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451C7506" wp14:editId="1BD33831">
                <wp:simplePos x="0" y="0"/>
                <wp:positionH relativeFrom="page">
                  <wp:posOffset>7625080</wp:posOffset>
                </wp:positionH>
                <wp:positionV relativeFrom="page">
                  <wp:posOffset>812800</wp:posOffset>
                </wp:positionV>
                <wp:extent cx="1920240" cy="1416685"/>
                <wp:effectExtent l="0" t="0" r="0" b="5715"/>
                <wp:wrapTight wrapText="bothSides">
                  <wp:wrapPolygon edited="0">
                    <wp:start x="286" y="0"/>
                    <wp:lineTo x="286" y="21300"/>
                    <wp:lineTo x="20857" y="21300"/>
                    <wp:lineTo x="20857" y="0"/>
                    <wp:lineTo x="286" y="0"/>
                  </wp:wrapPolygon>
                </wp:wrapTight>
                <wp:docPr id="2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1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773C59" w14:textId="77777777" w:rsidR="00503D5E" w:rsidRDefault="00503D5E" w:rsidP="00B15013">
                            <w:pPr>
                              <w:pStyle w:val="Title"/>
                            </w:pPr>
                            <w:r>
                              <w:t>Mentoring the Next Generation of Hams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600.4pt;margin-top:64pt;width:151.2pt;height:111.55pt;z-index:251658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+XjPQCAABX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" filled="f" stroked="f">
                <v:textbox inset=",0,,0">
                  <w:txbxContent>
                    <w:p w14:paraId="72773C59" w14:textId="77777777" w:rsidR="00503D5E" w:rsidRDefault="00503D5E" w:rsidP="00B15013">
                      <w:pPr>
                        <w:pStyle w:val="Title"/>
                      </w:pPr>
                      <w:r>
                        <w:t>Mentoring the Next Generation of Hams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0FC2"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0B228489" wp14:editId="111F7FAD">
                <wp:simplePos x="0" y="0"/>
                <wp:positionH relativeFrom="page">
                  <wp:posOffset>7042150</wp:posOffset>
                </wp:positionH>
                <wp:positionV relativeFrom="page">
                  <wp:posOffset>365760</wp:posOffset>
                </wp:positionV>
                <wp:extent cx="2654300" cy="2749550"/>
                <wp:effectExtent l="6350" t="0" r="19050" b="8890"/>
                <wp:wrapTight wrapText="bothSides">
                  <wp:wrapPolygon edited="0">
                    <wp:start x="-78" y="0"/>
                    <wp:lineTo x="-78" y="21525"/>
                    <wp:lineTo x="3018" y="21525"/>
                    <wp:lineTo x="3018" y="19131"/>
                    <wp:lineTo x="21755" y="18836"/>
                    <wp:lineTo x="21678" y="0"/>
                    <wp:lineTo x="-78" y="0"/>
                  </wp:wrapPolygon>
                </wp:wrapTight>
                <wp:docPr id="4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2749550"/>
                          <a:chOff x="11090" y="576"/>
                          <a:chExt cx="4180" cy="4330"/>
                        </a:xfrm>
                      </wpg:grpSpPr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090" y="576"/>
                            <a:ext cx="4176" cy="376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670" y="576"/>
                            <a:ext cx="3600" cy="57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5" name="Line 24"/>
                        <wps:cNvCnPr/>
                        <wps:spPr bwMode="auto">
                          <a:xfrm>
                            <a:off x="11670" y="1142"/>
                            <a:ext cx="36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090" y="4330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7" name="Line 23"/>
                        <wps:cNvCnPr/>
                        <wps:spPr bwMode="auto">
                          <a:xfrm>
                            <a:off x="11090" y="4906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Line 22"/>
                        <wps:cNvCnPr/>
                        <wps:spPr bwMode="auto">
                          <a:xfrm>
                            <a:off x="11090" y="433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554.5pt;margin-top:28.8pt;width:209pt;height:216.5pt;z-index:251657215;mso-position-horizontal-relative:page;mso-position-vertical-relative:page" coordorigin="11090,576" coordsize="4180,4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">
                <v:rect id="Rectangle 5" o:spid="_x0000_s1027" style="position:absolute;left:11090;top:576;width:4176;height:3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wuTixAAA&#10;ANsAAAAPAAAAZHJzL2Rvd25yZXYueG1sRI9Pa8JAFMTvQr/D8gredGMMUlLXIKWCFw+J/XN9ZJ9J&#10;SPZtyK4x+um7hUKPw8z8htlmk+nESINrLCtYLSMQxKXVDVcKPs6HxQsI55E1dpZJwZ0cZLun2RZT&#10;bW+c01j4SgQIuxQV1N73qZSurMmgW9qeOHgXOxj0QQ6V1APeAtx0Mo6ijTTYcFiosae3msq2uBoF&#10;8fvqUXzGbV58mTGRJvHfeXdSav487V9BeJr8f/ivfdQKkjX8fgk/QO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Lk4sQAAADbAAAADwAAAAAAAAAAAAAAAACXAgAAZHJzL2Rv&#10;d25yZXYueG1sUEsFBgAAAAAEAAQA9QAAAIgDAAAAAA==&#10;" fillcolor="#073e87 [3215]" stroked="f" strokecolor="#4a7ebb" strokeweight="1.5pt">
                  <v:shadow opacity="22938f" mv:blur="38100f" offset="0,2pt"/>
                  <v:textbox inset=",7.2pt,,7.2pt"/>
                </v:rect>
                <v:rect id="Rectangle 13" o:spid="_x0000_s1028" style="position:absolute;left:11670;top:576;width:3600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v47AxAAA&#10;ANsAAAAPAAAAZHJzL2Rvd25yZXYueG1sRI9Ba8JAFITvBf/D8gRvdaOGtkRXEaHFQ3uoyQ94Zp9J&#10;SPZt2F2T+O+7hUKPw8x8w+wOk+nEQM43lhWslgkI4tLqhisFRf7+/AbCB2SNnWVS8CAPh/3saYeZ&#10;tiN/03AJlYgQ9hkqqEPoMyl9WZNBv7Q9cfRu1hkMUbpKaodjhJtOrpPkRRpsOC7U2NOpprK93I2C&#10;/HPoJn/8+hgK196rW3v1p82rUov5dNyCCDSF//Bf+6wVpCn8fok/QO5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L+OwMQAAADbAAAADwAAAAAAAAAAAAAAAACXAgAAZHJzL2Rv&#10;d25yZXYueG1sUEsFBgAAAAAEAAQA9QAAAIgDAAAAAA==&#10;" fillcolor="#c6e7fc [3214]" stroked="f" strokecolor="#4a7ebb" strokeweight="1.5pt">
                  <v:shadow opacity="22938f" mv:blur="38100f" offset="0,2pt"/>
                  <v:textbox inset=",7.2pt,,7.2pt"/>
                </v:rect>
                <v:line id="Line 24" o:spid="_x0000_s1029" style="position:absolute;visibility:visible;mso-wrap-style:square" from="11670,1142" to="15270,11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UBvrcQAAADbAAAADwAAAGRycy9kb3ducmV2LnhtbESP3WoCMRSE7wu+QziCd92sotJujeJf&#10;Qaotatv7w+a4WdycLJuo69s3hUIvh5n5hpnMWluJKzW+dKygn6QgiHOnSy4UfH2+Pj6B8AFZY+WY&#10;FNzJw2zaeZhgpt2ND3Q9hkJECPsMFZgQ6kxKnxuy6BNXE0fv5BqLIcqmkLrBW4TbSg7SdCwtlhwX&#10;DNa0NJSfjxerYI+pacvd+/p7IWv7nG/fVqOPsVK9bjt/ARGoDf/hv/ZGKxiO4PdL/AFy+g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xQG+txAAAANsAAAAPAAAAAAAAAAAA&#10;AAAAAKECAABkcnMvZG93bnJldi54bWxQSwUGAAAAAAQABAD5AAAAkgMAAAAA&#10;" strokecolor="white [3212]" strokeweight="1pt">
                  <v:shadow opacity="22938f" mv:blur="38100f" offset="0,2pt"/>
                </v:line>
                <v:rect id="Rectangle 7" o:spid="_x0000_s1030" style="position:absolute;left:11090;top:4330;width:576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+bVWxQAA&#10;ANsAAAAPAAAAZHJzL2Rvd25yZXYueG1sRI9BawIxFITvBf9DeEJvNVsRbbdGWaQtnqzdltrjY/O6&#10;Wd28LEnU9d83QqHHYWa+YebL3rbiRD40jhXcjzIQxJXTDdcKPj9e7h5AhIissXVMCi4UYLkY3Mwx&#10;1+7M73QqYy0ShEOOCkyMXS5lqAxZDCPXESfvx3mLMUlfS+3xnOC2leMsm0qLDacFgx2tDFWH8mgV&#10;PLe7wviv/WQzk+X3o9vWr2+7QqnbYV88gYjUx//wX3utFUymcP2Sf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L5tVbFAAAA2wAAAA8AAAAAAAAAAAAAAAAAlwIAAGRycy9k&#10;b3ducmV2LnhtbFBLBQYAAAAABAAEAPUAAACJAwAAAAA=&#10;" fillcolor="#31b6fd [3204]" stroked="f" strokecolor="#4a7ebb" strokeweight="1.5pt">
                  <v:shadow opacity="22938f" mv:blur="38100f" offset="0,2pt"/>
                  <v:textbox inset=",7.2pt,,7.2pt"/>
                </v:rect>
                <v:line id="Line 23" o:spid="_x0000_s1031" style="position:absolute;visibility:visible;mso-wrap-style:square" from="11090,4906" to="15266,49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t5UQcQAAADbAAAADwAAAGRycy9kb3ducmV2LnhtbESPW2sCMRSE3wX/QzhC3zRrab2sRrE3&#10;KK2K1/fD5rhZ3Jwsm1S3/74pCD4OM/MNM503thQXqn3hWEG/l4AgzpwuOFdw2H90RyB8QNZYOiYF&#10;v+RhPmu3pphqd+UtXXYhFxHCPkUFJoQqldJnhiz6nquIo3dytcUQZZ1LXeM1wm0pH5NkIC0WHBcM&#10;VvRqKDvvfqyCDSamKZar9+OLrOw4+/56e14PlHroNIsJiEBNuIdv7U+t4GkI/1/iD5Cz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u3lRBxAAAANsAAAAPAAAAAAAAAAAA&#10;AAAAAKECAABkcnMvZG93bnJldi54bWxQSwUGAAAAAAQABAD5AAAAkgMAAAAA&#10;" strokecolor="white [3212]" strokeweight="1pt">
                  <v:shadow opacity="22938f" mv:blur="38100f" offset="0,2pt"/>
                </v:line>
                <v:line id="Line 22" o:spid="_x0000_s1032" style="position:absolute;visibility:visible;mso-wrap-style:square" from="11090,4330" to="15266,433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0HAM8IAAADbAAAADwAAAGRycy9kb3ducmV2LnhtbERPW2vCMBR+F/Yfwhn4pqniZKtNxcsG&#10;Y7qxeXk/NMem2JyUJtPu3y8Pgo8f3z2bd7YWF2p95VjBaJiAIC6crrhUcNi/DZ5B+ICssXZMCv7I&#10;wzx/6GWYanflH7rsQiliCPsUFZgQmlRKXxiy6IeuIY7cybUWQ4RtKXWL1xhuazlOkqm0WHFsMNjQ&#10;ylBx3v1aBd+YmK7afr4el7KxL8XmY/30NVWq/9gtZiACdeEuvrnftYJJHBu/xB8g8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0HAM8IAAADbAAAADwAAAAAAAAAAAAAA&#10;AAChAgAAZHJzL2Rvd25yZXYueG1sUEsFBgAAAAAEAAQA+QAAAJADAAAAAA==&#10;" strokecolor="white [3212]" strokeweight="1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6C5A6B7F" wp14:editId="0071DB74">
                <wp:simplePos x="0" y="0"/>
                <wp:positionH relativeFrom="page">
                  <wp:posOffset>2788920</wp:posOffset>
                </wp:positionH>
                <wp:positionV relativeFrom="page">
                  <wp:posOffset>365760</wp:posOffset>
                </wp:positionV>
                <wp:extent cx="0" cy="2377440"/>
                <wp:effectExtent l="7620" t="10160" r="30480" b="25400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8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8.8pt" to="219.6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w8pLgCAADM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783C89">
        <w:br w:type="page"/>
      </w:r>
      <w:bookmarkStart w:id="0" w:name="_GoBack"/>
      <w:bookmarkEnd w:id="0"/>
      <w:r w:rsidR="009A3530">
        <w:rPr>
          <w:noProof/>
        </w:rPr>
        <w:lastRenderedPageBreak/>
        <w:drawing>
          <wp:anchor distT="0" distB="0" distL="114300" distR="114300" simplePos="0" relativeHeight="251664536" behindDoc="0" locked="0" layoutInCell="1" allowOverlap="1" wp14:anchorId="2D6A9BF0" wp14:editId="0FC256BD">
            <wp:simplePos x="0" y="0"/>
            <wp:positionH relativeFrom="page">
              <wp:posOffset>7040880</wp:posOffset>
            </wp:positionH>
            <wp:positionV relativeFrom="page">
              <wp:posOffset>4855845</wp:posOffset>
            </wp:positionV>
            <wp:extent cx="2651760" cy="2560955"/>
            <wp:effectExtent l="0" t="0" r="0" b="4445"/>
            <wp:wrapThrough wrapText="bothSides">
              <wp:wrapPolygon edited="0">
                <wp:start x="0" y="0"/>
                <wp:lineTo x="0" y="21423"/>
                <wp:lineTo x="21310" y="21423"/>
                <wp:lineTo x="2131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iwilson:Desktop:JOTAJOTI Extravaganza 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D5E"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33E3A21F" wp14:editId="3C09D949">
                <wp:simplePos x="0" y="0"/>
                <wp:positionH relativeFrom="page">
                  <wp:posOffset>6837045</wp:posOffset>
                </wp:positionH>
                <wp:positionV relativeFrom="page">
                  <wp:posOffset>965200</wp:posOffset>
                </wp:positionV>
                <wp:extent cx="2832100" cy="4191000"/>
                <wp:effectExtent l="0" t="0" r="0" b="0"/>
                <wp:wrapTight wrapText="bothSides">
                  <wp:wrapPolygon edited="0">
                    <wp:start x="194" y="0"/>
                    <wp:lineTo x="194" y="21469"/>
                    <wp:lineTo x="21116" y="21469"/>
                    <wp:lineTo x="21116" y="0"/>
                    <wp:lineTo x="194" y="0"/>
                  </wp:wrapPolygon>
                </wp:wrapTight>
                <wp:docPr id="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419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7" seq="1"/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2" type="#_x0000_t202" style="position:absolute;margin-left:538.35pt;margin-top:76pt;width:223pt;height:330pt;z-index:251658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" mv:complextextbox="1" filled="f" stroked="f">
                <v:textbox inset=",0,,0">
                  <w:txbxContent/>
                </v:textbox>
                <w10:wrap type="tight" anchorx="page" anchory="page"/>
              </v:shape>
            </w:pict>
          </mc:Fallback>
        </mc:AlternateContent>
      </w:r>
      <w:r w:rsidR="00503D5E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32B9D635" wp14:editId="4DFE518E">
                <wp:simplePos x="0" y="0"/>
                <wp:positionH relativeFrom="page">
                  <wp:posOffset>3477260</wp:posOffset>
                </wp:positionH>
                <wp:positionV relativeFrom="page">
                  <wp:posOffset>773431</wp:posOffset>
                </wp:positionV>
                <wp:extent cx="3152140" cy="6516370"/>
                <wp:effectExtent l="0" t="0" r="0" b="11430"/>
                <wp:wrapTight wrapText="bothSides">
                  <wp:wrapPolygon edited="0">
                    <wp:start x="174" y="0"/>
                    <wp:lineTo x="174" y="21554"/>
                    <wp:lineTo x="21234" y="21554"/>
                    <wp:lineTo x="21234" y="0"/>
                    <wp:lineTo x="174" y="0"/>
                  </wp:wrapPolygon>
                </wp:wrapTight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651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7">
                        <w:txbxContent>
                          <w:p w14:paraId="03A2577B" w14:textId="713F91CB" w:rsidR="00503D5E" w:rsidRPr="00213B72" w:rsidRDefault="00503D5E" w:rsidP="009B29A9">
                            <w:pPr>
                              <w:pStyle w:val="Heading5"/>
                              <w:spacing w:before="0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13B72">
                              <w:rPr>
                                <w:rFonts w:asciiTheme="minorHAnsi" w:hAnsiTheme="minorHAnsi"/>
                                <w:b/>
                              </w:rPr>
                              <w:t>P</w:t>
                            </w:r>
                            <w:r w:rsidRPr="00213B72">
                              <w:rPr>
                                <w:b/>
                              </w:rPr>
                              <w:t>romote Jamboree on the Air</w:t>
                            </w:r>
                          </w:p>
                          <w:p w14:paraId="0602C601" w14:textId="1A3B0023" w:rsidR="00503D5E" w:rsidRPr="005A54AC" w:rsidRDefault="00503D5E" w:rsidP="002867DD">
                            <w:pPr>
                              <w:pStyle w:val="BodyTextIndent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Third full weekend in October</w:t>
                            </w:r>
                          </w:p>
                          <w:p w14:paraId="3372D04F" w14:textId="648108F8" w:rsidR="00503D5E" w:rsidRPr="005A54AC" w:rsidRDefault="00503D5E" w:rsidP="002867DD">
                            <w:pPr>
                              <w:pStyle w:val="BodyTextIndent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Offer to set up a portable station at a Scout Camporee or Camp</w:t>
                            </w:r>
                          </w:p>
                          <w:p w14:paraId="56AE262A" w14:textId="4541EC28" w:rsidR="00503D5E" w:rsidRPr="005A54AC" w:rsidRDefault="00503D5E" w:rsidP="002867DD">
                            <w:pPr>
                              <w:pStyle w:val="BodyTextIndent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Have an Open House at your club station</w:t>
                            </w:r>
                          </w:p>
                          <w:p w14:paraId="71FAED53" w14:textId="775E830C" w:rsidR="00503D5E" w:rsidRDefault="00503D5E" w:rsidP="002867DD">
                            <w:pPr>
                              <w:pStyle w:val="BodyTextIndent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 xml:space="preserve">Set up </w:t>
                            </w:r>
                            <w:proofErr w:type="spellStart"/>
                            <w:r w:rsidRPr="005A54AC">
                              <w:rPr>
                                <w:sz w:val="20"/>
                                <w:szCs w:val="20"/>
                              </w:rPr>
                              <w:t>EchoLink</w:t>
                            </w:r>
                            <w:proofErr w:type="spellEnd"/>
                            <w:r w:rsidRPr="005A54AC">
                              <w:rPr>
                                <w:sz w:val="20"/>
                                <w:szCs w:val="20"/>
                              </w:rPr>
                              <w:t xml:space="preserve"> stations to assure world-wide contacts</w:t>
                            </w:r>
                          </w:p>
                          <w:p w14:paraId="29F9639F" w14:textId="05C80F49" w:rsidR="00503D5E" w:rsidRPr="005A54AC" w:rsidRDefault="00503D5E" w:rsidP="004E5B2D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Info at </w:t>
                            </w:r>
                            <w:hyperlink r:id="rId27" w:history="1">
                              <w:r w:rsidRPr="009C2ED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http://www.scouting.org/jota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AD006FF" w14:textId="71CC2605" w:rsidR="00503D5E" w:rsidRPr="00213B72" w:rsidRDefault="00503D5E" w:rsidP="00213B72">
                            <w:pPr>
                              <w:pStyle w:val="Heading5"/>
                              <w:rPr>
                                <w:b/>
                              </w:rPr>
                            </w:pPr>
                            <w:r w:rsidRPr="00213B72">
                              <w:rPr>
                                <w:b/>
                              </w:rPr>
                              <w:t>Teach the Radio Merit Badge</w:t>
                            </w:r>
                          </w:p>
                          <w:p w14:paraId="29A94359" w14:textId="02671C6A" w:rsidR="00503D5E" w:rsidRPr="005A54AC" w:rsidRDefault="00503D5E" w:rsidP="004E5B2D">
                            <w:pPr>
                              <w:pStyle w:val="BodyTextIndent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Regi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ster as a Merit Badge Counselor</w:t>
                            </w:r>
                          </w:p>
                          <w:p w14:paraId="5D897796" w14:textId="1B61BA8F" w:rsidR="00503D5E" w:rsidRPr="005A54AC" w:rsidRDefault="00503D5E" w:rsidP="004E5B2D">
                            <w:pPr>
                              <w:pStyle w:val="BodyTextIndent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Badg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 is about half of a Tech exam</w:t>
                            </w:r>
                          </w:p>
                          <w:p w14:paraId="7DBD8F8D" w14:textId="49A9F282" w:rsidR="00503D5E" w:rsidRPr="005A54AC" w:rsidRDefault="00503D5E" w:rsidP="004E5B2D">
                            <w:pPr>
                              <w:pStyle w:val="BodyTextIndent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Can be taught in 4 - 5 hours</w:t>
                            </w:r>
                          </w:p>
                          <w:p w14:paraId="6C392129" w14:textId="26AF9D82" w:rsidR="00503D5E" w:rsidRPr="005A54AC" w:rsidRDefault="00503D5E" w:rsidP="004E5B2D">
                            <w:pPr>
                              <w:pStyle w:val="BodyTextIndent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Common requirements on radio terms, equipment, spect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rum, propagation, safety</w:t>
                            </w:r>
                          </w:p>
                          <w:p w14:paraId="46A79582" w14:textId="4CB2496D" w:rsidR="00503D5E" w:rsidRPr="005A54AC" w:rsidRDefault="00503D5E" w:rsidP="004E5B2D">
                            <w:pPr>
                              <w:pStyle w:val="BodyTextIndent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Offer a follow-up Tech License course</w:t>
                            </w:r>
                          </w:p>
                          <w:p w14:paraId="261F7F95" w14:textId="6DE413D6" w:rsidR="00503D5E" w:rsidRPr="005A54AC" w:rsidRDefault="00503D5E" w:rsidP="00835B0F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Teaching materia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ls</w:t>
                            </w:r>
                            <w:r w:rsidRPr="005A54A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are</w:t>
                            </w:r>
                            <w:r w:rsidRPr="005A54AC">
                              <w:rPr>
                                <w:sz w:val="20"/>
                                <w:szCs w:val="20"/>
                              </w:rPr>
                              <w:t xml:space="preserve"> online at </w:t>
                            </w:r>
                          </w:p>
                          <w:p w14:paraId="1D8BC454" w14:textId="7B61F145" w:rsidR="00503D5E" w:rsidRPr="00C06AF0" w:rsidRDefault="00503D5E" w:rsidP="00C06AF0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534D9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http://www.scouting.org/jota/radio_merit_badge.aspx</w:t>
                            </w:r>
                            <w:r>
                              <w:rPr>
                                <w:rStyle w:val="Hyperlink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D07C05" w14:textId="3A7ED2BD" w:rsidR="00503D5E" w:rsidRPr="00213B72" w:rsidRDefault="00503D5E" w:rsidP="00213B72">
                            <w:pPr>
                              <w:pStyle w:val="Heading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Introduce Morse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Code</w:t>
                            </w:r>
                            <w:proofErr w:type="gramEnd"/>
                          </w:p>
                          <w:p w14:paraId="15F79DFD" w14:textId="6EB7AFA4" w:rsidR="00503D5E" w:rsidRDefault="00503D5E" w:rsidP="00C06AF0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Scouting has introduced a Morse Code Interpreter Strip that has generated a great deal of interest from Scouts. See the requirements and resources at</w:t>
                            </w:r>
                          </w:p>
                          <w:p w14:paraId="51486909" w14:textId="37731CE7" w:rsidR="00503D5E" w:rsidRPr="00C06AF0" w:rsidRDefault="00503D5E" w:rsidP="00C06AF0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hyperlink r:id="rId28" w:history="1">
                              <w:r w:rsidRPr="00B4571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http://www.k2bsa.net/morse-code/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91C13B" w14:textId="66D69AEE" w:rsidR="00503D5E" w:rsidRPr="007C7B4A" w:rsidRDefault="00503D5E" w:rsidP="007C7B4A">
                            <w:pPr>
                              <w:pStyle w:val="Heading5"/>
                              <w:rPr>
                                <w:b/>
                              </w:rPr>
                            </w:pPr>
                            <w:r w:rsidRPr="007C7B4A">
                              <w:rPr>
                                <w:b/>
                              </w:rPr>
                              <w:t>Tips</w:t>
                            </w:r>
                          </w:p>
                          <w:p w14:paraId="46AEE98C" w14:textId="33E3759D" w:rsidR="00503D5E" w:rsidRPr="005A54AC" w:rsidRDefault="00503D5E" w:rsidP="007C7B4A">
                            <w:pPr>
                              <w:pStyle w:val="BodyTextIndent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Pr="005A54AC">
                              <w:rPr>
                                <w:sz w:val="20"/>
                                <w:szCs w:val="20"/>
                              </w:rPr>
                              <w:t>romote events face-to-face at unit meetings and “District Roundtables”. Scouts already have lots of activities.</w:t>
                            </w:r>
                          </w:p>
                          <w:p w14:paraId="3F427607" w14:textId="3823CF98" w:rsidR="00503D5E" w:rsidRPr="005A54AC" w:rsidRDefault="00503D5E" w:rsidP="007C7B4A">
                            <w:pPr>
                              <w:pStyle w:val="BodyTextIndent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A54AC">
                              <w:rPr>
                                <w:sz w:val="20"/>
                                <w:szCs w:val="20"/>
                              </w:rPr>
                              <w:t>Best to have ham radio as a component of a larger event, such as a Camporee or Summer Camp.</w:t>
                            </w:r>
                          </w:p>
                          <w:p w14:paraId="44F1FCC6" w14:textId="06C9F7C4" w:rsidR="00503D5E" w:rsidRDefault="00503D5E" w:rsidP="007C7B4A">
                            <w:pPr>
                              <w:pStyle w:val="BodyTextIndent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5A54AC">
                              <w:rPr>
                                <w:sz w:val="20"/>
                                <w:szCs w:val="20"/>
                              </w:rPr>
                              <w:t>xpand the scope beyond just talking on HF; include FRS Radios, Fox Hunts, ISS, Message Relay, NOAA Weather Radio, GPS, APRS, Satellite, Repeaters, etc.</w:t>
                            </w:r>
                          </w:p>
                          <w:p w14:paraId="04F960DB" w14:textId="567C749D" w:rsidR="00503D5E" w:rsidRDefault="00503D5E" w:rsidP="00503D5E">
                            <w:pPr>
                              <w:pStyle w:val="BodyTextIndent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Tie your events and ham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radio activities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into the STEM initiatives: Science, Technology, Engineering, and Math.</w:t>
                            </w:r>
                          </w:p>
                          <w:p w14:paraId="6415B06B" w14:textId="77777777" w:rsidR="00503D5E" w:rsidRDefault="00503D5E" w:rsidP="00503D5E">
                            <w:pPr>
                              <w:pStyle w:val="BodyTextIndent"/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96F928" w14:textId="05169CAB" w:rsidR="00503D5E" w:rsidRPr="00503D5E" w:rsidRDefault="00503D5E" w:rsidP="00503D5E">
                            <w:pPr>
                              <w:pStyle w:val="Heading5"/>
                              <w:spacing w:before="0"/>
                              <w:rPr>
                                <w:b/>
                              </w:rPr>
                            </w:pPr>
                            <w:r w:rsidRPr="00503D5E">
                              <w:rPr>
                                <w:b/>
                              </w:rPr>
                              <w:t>Amateur</w:t>
                            </w:r>
                            <w:r>
                              <w:rPr>
                                <w:b/>
                              </w:rPr>
                              <w:t xml:space="preserve"> Radio Operator </w:t>
                            </w:r>
                            <w:r w:rsidRPr="00503D5E">
                              <w:rPr>
                                <w:b/>
                              </w:rPr>
                              <w:t>Rating Strip</w:t>
                            </w:r>
                          </w:p>
                          <w:p w14:paraId="5AE13D7C" w14:textId="60E1AAE5" w:rsidR="00503D5E" w:rsidRDefault="00503D5E" w:rsidP="00503D5E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Scouting has introduced the Amateur Radio Operator Rating Strip for uniform wear by youth and adults who are licensed amateur radio operators. This is a perfect next step after the Radio Merit Badge and provides another patch for their uniforms, always a big deal for Scouts! Learn more at</w:t>
                            </w:r>
                          </w:p>
                          <w:p w14:paraId="4C660A2D" w14:textId="62A0FC9D" w:rsidR="00503D5E" w:rsidRPr="00503D5E" w:rsidRDefault="00503D5E" w:rsidP="00503D5E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hyperlink r:id="rId29" w:history="1">
                              <w:r w:rsidRPr="004229BD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http://www.k2bsa.net/operator-rating/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C129F36" w14:textId="77777777" w:rsidR="00503D5E" w:rsidRPr="00213B72" w:rsidRDefault="00503D5E" w:rsidP="00C06AF0">
                            <w:pPr>
                              <w:pStyle w:val="Heading5"/>
                              <w:rPr>
                                <w:b/>
                              </w:rPr>
                            </w:pPr>
                            <w:r w:rsidRPr="00213B72">
                              <w:rPr>
                                <w:b/>
                              </w:rPr>
                              <w:t>Future Ham/Scout Events</w:t>
                            </w:r>
                          </w:p>
                          <w:p w14:paraId="130CF84B" w14:textId="4A340B7F" w:rsidR="00503D5E" w:rsidRDefault="00503D5E" w:rsidP="00C06AF0">
                            <w:pPr>
                              <w:pStyle w:val="BodyTextIndent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ARRL Kids Day, January and June. </w:t>
                            </w:r>
                            <w:hyperlink r:id="rId30" w:history="1">
                              <w:r w:rsidRPr="00B4571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http://www.arrl.org/kids-day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172D128" w14:textId="4B51ED3A" w:rsidR="00503D5E" w:rsidRPr="005A54AC" w:rsidRDefault="00503D5E" w:rsidP="00C06AF0">
                            <w:pPr>
                              <w:pStyle w:val="BodyTextIndent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ARRL </w:t>
                            </w:r>
                            <w:r w:rsidRPr="005A54AC">
                              <w:rPr>
                                <w:sz w:val="20"/>
                                <w:szCs w:val="20"/>
                              </w:rPr>
                              <w:t xml:space="preserve">Field Day,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fourth full weekend in June. </w:t>
                            </w:r>
                            <w:hyperlink r:id="rId31" w:history="1">
                              <w:r w:rsidRPr="000D0466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http://www.arrl.org/field-day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327CB43" w14:textId="6CE8F2CB" w:rsidR="00503D5E" w:rsidRPr="00760D6E" w:rsidRDefault="00503D5E" w:rsidP="00760D6E">
                            <w:pPr>
                              <w:pStyle w:val="BodyTextIndent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Jamboree on the Air, third full weekend in October. Lots of information and resources at </w:t>
                            </w:r>
                            <w:hyperlink r:id="rId32" w:history="1">
                              <w:r w:rsidRPr="00B4571E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http://www.scouting.org/jota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D2C9488" w14:textId="69625E47" w:rsidR="00503D5E" w:rsidRPr="00CE234F" w:rsidRDefault="00503D5E" w:rsidP="00760D6E">
                            <w:pPr>
                              <w:pStyle w:val="Heading5"/>
                              <w:spacing w:before="240"/>
                              <w:rPr>
                                <w:b/>
                                <w:i/>
                              </w:rPr>
                            </w:pPr>
                            <w:r w:rsidRPr="00CE234F">
                              <w:rPr>
                                <w:b/>
                                <w:i/>
                              </w:rPr>
                              <w:t>Get involved with Scouting and help youth engage with the fun, technology, and magic of Amateur Radio!</w:t>
                            </w:r>
                          </w:p>
                          <w:p w14:paraId="4F32D81A" w14:textId="778497F1" w:rsidR="00503D5E" w:rsidRPr="005A54AC" w:rsidRDefault="00503D5E" w:rsidP="00835B0F">
                            <w:pPr>
                              <w:pStyle w:val="BodyTextIndent"/>
                              <w:spacing w:after="0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3" type="#_x0000_t202" style="position:absolute;margin-left:273.8pt;margin-top:60.9pt;width:248.2pt;height:513.1pt;z-index:251658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" mv:complextextbox="1" filled="f" stroked="f">
                <v:textbox style="mso-next-textbox:#Text Box 54" inset=",0,,0">
                  <w:txbxContent>
                    <w:p w14:paraId="03A2577B" w14:textId="713F91CB" w:rsidR="00503D5E" w:rsidRPr="00213B72" w:rsidRDefault="00503D5E" w:rsidP="009B29A9">
                      <w:pPr>
                        <w:pStyle w:val="Heading5"/>
                        <w:spacing w:before="0"/>
                        <w:rPr>
                          <w:rFonts w:asciiTheme="minorHAnsi" w:hAnsiTheme="minorHAnsi"/>
                          <w:b/>
                        </w:rPr>
                      </w:pPr>
                      <w:r w:rsidRPr="00213B72">
                        <w:rPr>
                          <w:rFonts w:asciiTheme="minorHAnsi" w:hAnsiTheme="minorHAnsi"/>
                          <w:b/>
                        </w:rPr>
                        <w:t>P</w:t>
                      </w:r>
                      <w:r w:rsidRPr="00213B72">
                        <w:rPr>
                          <w:b/>
                        </w:rPr>
                        <w:t>romote Jamboree on the Air</w:t>
                      </w:r>
                    </w:p>
                    <w:p w14:paraId="0602C601" w14:textId="1A3B0023" w:rsidR="00503D5E" w:rsidRPr="005A54AC" w:rsidRDefault="00503D5E" w:rsidP="002867DD">
                      <w:pPr>
                        <w:pStyle w:val="BodyTextIndent"/>
                        <w:numPr>
                          <w:ilvl w:val="0"/>
                          <w:numId w:val="14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Third full weekend in October</w:t>
                      </w:r>
                    </w:p>
                    <w:p w14:paraId="3372D04F" w14:textId="648108F8" w:rsidR="00503D5E" w:rsidRPr="005A54AC" w:rsidRDefault="00503D5E" w:rsidP="002867DD">
                      <w:pPr>
                        <w:pStyle w:val="BodyTextIndent"/>
                        <w:numPr>
                          <w:ilvl w:val="0"/>
                          <w:numId w:val="14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Offer to set up a portable station at a Scout Camporee or Camp</w:t>
                      </w:r>
                    </w:p>
                    <w:p w14:paraId="56AE262A" w14:textId="4541EC28" w:rsidR="00503D5E" w:rsidRPr="005A54AC" w:rsidRDefault="00503D5E" w:rsidP="002867DD">
                      <w:pPr>
                        <w:pStyle w:val="BodyTextIndent"/>
                        <w:numPr>
                          <w:ilvl w:val="0"/>
                          <w:numId w:val="14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Have an Open House at your club station</w:t>
                      </w:r>
                    </w:p>
                    <w:p w14:paraId="71FAED53" w14:textId="775E830C" w:rsidR="00503D5E" w:rsidRDefault="00503D5E" w:rsidP="002867DD">
                      <w:pPr>
                        <w:pStyle w:val="BodyTextIndent"/>
                        <w:numPr>
                          <w:ilvl w:val="0"/>
                          <w:numId w:val="14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 xml:space="preserve">Set up </w:t>
                      </w:r>
                      <w:proofErr w:type="spellStart"/>
                      <w:r w:rsidRPr="005A54AC">
                        <w:rPr>
                          <w:sz w:val="20"/>
                          <w:szCs w:val="20"/>
                        </w:rPr>
                        <w:t>EchoLink</w:t>
                      </w:r>
                      <w:proofErr w:type="spellEnd"/>
                      <w:r w:rsidRPr="005A54AC">
                        <w:rPr>
                          <w:sz w:val="20"/>
                          <w:szCs w:val="20"/>
                        </w:rPr>
                        <w:t xml:space="preserve"> stations to assure world-wide contacts</w:t>
                      </w:r>
                    </w:p>
                    <w:p w14:paraId="29F9639F" w14:textId="05C80F49" w:rsidR="00503D5E" w:rsidRPr="005A54AC" w:rsidRDefault="00503D5E" w:rsidP="004E5B2D">
                      <w:pPr>
                        <w:pStyle w:val="BodyTextIndent"/>
                        <w:spacing w:after="0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Info at </w:t>
                      </w:r>
                      <w:hyperlink r:id="rId33" w:history="1">
                        <w:r w:rsidRPr="009C2ED5">
                          <w:rPr>
                            <w:rStyle w:val="Hyperlink"/>
                            <w:sz w:val="20"/>
                            <w:szCs w:val="20"/>
                          </w:rPr>
                          <w:t>http://www.scouting.org/jota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AD006FF" w14:textId="71CC2605" w:rsidR="00503D5E" w:rsidRPr="00213B72" w:rsidRDefault="00503D5E" w:rsidP="00213B72">
                      <w:pPr>
                        <w:pStyle w:val="Heading5"/>
                        <w:rPr>
                          <w:b/>
                        </w:rPr>
                      </w:pPr>
                      <w:r w:rsidRPr="00213B72">
                        <w:rPr>
                          <w:b/>
                        </w:rPr>
                        <w:t>Teach the Radio Merit Badge</w:t>
                      </w:r>
                    </w:p>
                    <w:p w14:paraId="29A94359" w14:textId="02671C6A" w:rsidR="00503D5E" w:rsidRPr="005A54AC" w:rsidRDefault="00503D5E" w:rsidP="004E5B2D">
                      <w:pPr>
                        <w:pStyle w:val="BodyTextIndent"/>
                        <w:numPr>
                          <w:ilvl w:val="0"/>
                          <w:numId w:val="15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Regi</w:t>
                      </w:r>
                      <w:r>
                        <w:rPr>
                          <w:sz w:val="20"/>
                          <w:szCs w:val="20"/>
                        </w:rPr>
                        <w:t>ster as a Merit Badge Counselor</w:t>
                      </w:r>
                    </w:p>
                    <w:p w14:paraId="5D897796" w14:textId="1B61BA8F" w:rsidR="00503D5E" w:rsidRPr="005A54AC" w:rsidRDefault="00503D5E" w:rsidP="004E5B2D">
                      <w:pPr>
                        <w:pStyle w:val="BodyTextIndent"/>
                        <w:numPr>
                          <w:ilvl w:val="0"/>
                          <w:numId w:val="15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Badg</w:t>
                      </w:r>
                      <w:r>
                        <w:rPr>
                          <w:sz w:val="20"/>
                          <w:szCs w:val="20"/>
                        </w:rPr>
                        <w:t>e is about half of a Tech exam</w:t>
                      </w:r>
                    </w:p>
                    <w:p w14:paraId="7DBD8F8D" w14:textId="49A9F282" w:rsidR="00503D5E" w:rsidRPr="005A54AC" w:rsidRDefault="00503D5E" w:rsidP="004E5B2D">
                      <w:pPr>
                        <w:pStyle w:val="BodyTextIndent"/>
                        <w:numPr>
                          <w:ilvl w:val="0"/>
                          <w:numId w:val="15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Can be taught in 4 - 5 hours</w:t>
                      </w:r>
                    </w:p>
                    <w:p w14:paraId="6C392129" w14:textId="26AF9D82" w:rsidR="00503D5E" w:rsidRPr="005A54AC" w:rsidRDefault="00503D5E" w:rsidP="004E5B2D">
                      <w:pPr>
                        <w:pStyle w:val="BodyTextIndent"/>
                        <w:numPr>
                          <w:ilvl w:val="0"/>
                          <w:numId w:val="15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Common requirements on radio terms, equipment, spect</w:t>
                      </w:r>
                      <w:r>
                        <w:rPr>
                          <w:sz w:val="20"/>
                          <w:szCs w:val="20"/>
                        </w:rPr>
                        <w:t>rum, propagation, safety</w:t>
                      </w:r>
                    </w:p>
                    <w:p w14:paraId="46A79582" w14:textId="4CB2496D" w:rsidR="00503D5E" w:rsidRPr="005A54AC" w:rsidRDefault="00503D5E" w:rsidP="004E5B2D">
                      <w:pPr>
                        <w:pStyle w:val="BodyTextIndent"/>
                        <w:numPr>
                          <w:ilvl w:val="0"/>
                          <w:numId w:val="15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Offer a follow-up Tech License course</w:t>
                      </w:r>
                    </w:p>
                    <w:p w14:paraId="261F7F95" w14:textId="6DE413D6" w:rsidR="00503D5E" w:rsidRPr="005A54AC" w:rsidRDefault="00503D5E" w:rsidP="00835B0F">
                      <w:pPr>
                        <w:pStyle w:val="BodyTextIndent"/>
                        <w:spacing w:after="0"/>
                        <w:ind w:left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Teaching materia</w:t>
                      </w:r>
                      <w:r>
                        <w:rPr>
                          <w:sz w:val="20"/>
                          <w:szCs w:val="20"/>
                        </w:rPr>
                        <w:t>ls</w:t>
                      </w:r>
                      <w:r w:rsidRPr="005A54AC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are</w:t>
                      </w:r>
                      <w:r w:rsidRPr="005A54AC">
                        <w:rPr>
                          <w:sz w:val="20"/>
                          <w:szCs w:val="20"/>
                        </w:rPr>
                        <w:t xml:space="preserve"> online at </w:t>
                      </w:r>
                    </w:p>
                    <w:p w14:paraId="1D8BC454" w14:textId="7B61F145" w:rsidR="00503D5E" w:rsidRPr="00C06AF0" w:rsidRDefault="00503D5E" w:rsidP="00C06AF0">
                      <w:pPr>
                        <w:pStyle w:val="BodyTextIndent"/>
                        <w:spacing w:after="0"/>
                        <w:ind w:left="0"/>
                        <w:rPr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 w:rsidRPr="00E534D9">
                        <w:rPr>
                          <w:rStyle w:val="Hyperlink"/>
                          <w:sz w:val="20"/>
                          <w:szCs w:val="20"/>
                        </w:rPr>
                        <w:t>http://www.scouting.org/jota/radio_merit_badge.aspx</w:t>
                      </w:r>
                      <w:r>
                        <w:rPr>
                          <w:rStyle w:val="Hyperlink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D07C05" w14:textId="3A7ED2BD" w:rsidR="00503D5E" w:rsidRPr="00213B72" w:rsidRDefault="00503D5E" w:rsidP="00213B72">
                      <w:pPr>
                        <w:pStyle w:val="Heading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Introduce Morse </w:t>
                      </w:r>
                      <w:proofErr w:type="gramStart"/>
                      <w:r>
                        <w:rPr>
                          <w:b/>
                        </w:rPr>
                        <w:t>Code</w:t>
                      </w:r>
                      <w:proofErr w:type="gramEnd"/>
                    </w:p>
                    <w:p w14:paraId="15F79DFD" w14:textId="6EB7AFA4" w:rsidR="00503D5E" w:rsidRDefault="00503D5E" w:rsidP="00C06AF0">
                      <w:pPr>
                        <w:pStyle w:val="BodyTextIndent"/>
                        <w:spacing w:after="0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Scouting has introduced a Morse Code Interpreter Strip that has generated a great deal of interest from Scouts. See the requirements and resources at</w:t>
                      </w:r>
                    </w:p>
                    <w:p w14:paraId="51486909" w14:textId="37731CE7" w:rsidR="00503D5E" w:rsidRPr="00C06AF0" w:rsidRDefault="00503D5E" w:rsidP="00C06AF0">
                      <w:pPr>
                        <w:pStyle w:val="BodyTextIndent"/>
                        <w:spacing w:after="0"/>
                        <w:ind w:left="0"/>
                        <w:rPr>
                          <w:sz w:val="20"/>
                          <w:szCs w:val="20"/>
                        </w:rPr>
                      </w:pPr>
                      <w:hyperlink r:id="rId34" w:history="1">
                        <w:r w:rsidRPr="00B4571E">
                          <w:rPr>
                            <w:rStyle w:val="Hyperlink"/>
                            <w:sz w:val="20"/>
                            <w:szCs w:val="20"/>
                          </w:rPr>
                          <w:t>http://www.k2bsa.net/morse-code/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91C13B" w14:textId="66D69AEE" w:rsidR="00503D5E" w:rsidRPr="007C7B4A" w:rsidRDefault="00503D5E" w:rsidP="007C7B4A">
                      <w:pPr>
                        <w:pStyle w:val="Heading5"/>
                        <w:rPr>
                          <w:b/>
                        </w:rPr>
                      </w:pPr>
                      <w:r w:rsidRPr="007C7B4A">
                        <w:rPr>
                          <w:b/>
                        </w:rPr>
                        <w:t>Tips</w:t>
                      </w:r>
                    </w:p>
                    <w:p w14:paraId="46AEE98C" w14:textId="33E3759D" w:rsidR="00503D5E" w:rsidRPr="005A54AC" w:rsidRDefault="00503D5E" w:rsidP="007C7B4A">
                      <w:pPr>
                        <w:pStyle w:val="BodyTextIndent"/>
                        <w:numPr>
                          <w:ilvl w:val="0"/>
                          <w:numId w:val="18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</w:t>
                      </w:r>
                      <w:r w:rsidRPr="005A54AC">
                        <w:rPr>
                          <w:sz w:val="20"/>
                          <w:szCs w:val="20"/>
                        </w:rPr>
                        <w:t>romote events face-to-face at unit meetings and “District Roundtables”. Scouts already have lots of activities.</w:t>
                      </w:r>
                    </w:p>
                    <w:p w14:paraId="3F427607" w14:textId="3823CF98" w:rsidR="00503D5E" w:rsidRPr="005A54AC" w:rsidRDefault="00503D5E" w:rsidP="007C7B4A">
                      <w:pPr>
                        <w:pStyle w:val="BodyTextIndent"/>
                        <w:numPr>
                          <w:ilvl w:val="0"/>
                          <w:numId w:val="18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A54AC">
                        <w:rPr>
                          <w:sz w:val="20"/>
                          <w:szCs w:val="20"/>
                        </w:rPr>
                        <w:t>Best to have ham radio as a component of a larger event, such as a Camporee or Summer Camp.</w:t>
                      </w:r>
                    </w:p>
                    <w:p w14:paraId="44F1FCC6" w14:textId="06C9F7C4" w:rsidR="00503D5E" w:rsidRDefault="00503D5E" w:rsidP="007C7B4A">
                      <w:pPr>
                        <w:pStyle w:val="BodyTextIndent"/>
                        <w:numPr>
                          <w:ilvl w:val="0"/>
                          <w:numId w:val="18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</w:t>
                      </w:r>
                      <w:r w:rsidRPr="005A54AC">
                        <w:rPr>
                          <w:sz w:val="20"/>
                          <w:szCs w:val="20"/>
                        </w:rPr>
                        <w:t>xpand the scope beyond just talking on HF; include FRS Radios, Fox Hunts, ISS, Message Relay, NOAA Weather Radio, GPS, APRS, Satellite, Repeaters, etc.</w:t>
                      </w:r>
                    </w:p>
                    <w:p w14:paraId="04F960DB" w14:textId="567C749D" w:rsidR="00503D5E" w:rsidRDefault="00503D5E" w:rsidP="00503D5E">
                      <w:pPr>
                        <w:pStyle w:val="BodyTextIndent"/>
                        <w:numPr>
                          <w:ilvl w:val="0"/>
                          <w:numId w:val="18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Tie your events and ham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radio activities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into the STEM initiatives: Science, Technology, Engineering, and Math.</w:t>
                      </w:r>
                    </w:p>
                    <w:p w14:paraId="6415B06B" w14:textId="77777777" w:rsidR="00503D5E" w:rsidRDefault="00503D5E" w:rsidP="00503D5E">
                      <w:pPr>
                        <w:pStyle w:val="BodyTextIndent"/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096F928" w14:textId="05169CAB" w:rsidR="00503D5E" w:rsidRPr="00503D5E" w:rsidRDefault="00503D5E" w:rsidP="00503D5E">
                      <w:pPr>
                        <w:pStyle w:val="Heading5"/>
                        <w:spacing w:before="0"/>
                        <w:rPr>
                          <w:b/>
                        </w:rPr>
                      </w:pPr>
                      <w:r w:rsidRPr="00503D5E">
                        <w:rPr>
                          <w:b/>
                        </w:rPr>
                        <w:t>Amateur</w:t>
                      </w:r>
                      <w:r>
                        <w:rPr>
                          <w:b/>
                        </w:rPr>
                        <w:t xml:space="preserve"> Radio Operator </w:t>
                      </w:r>
                      <w:r w:rsidRPr="00503D5E">
                        <w:rPr>
                          <w:b/>
                        </w:rPr>
                        <w:t>Rating Strip</w:t>
                      </w:r>
                    </w:p>
                    <w:p w14:paraId="5AE13D7C" w14:textId="60E1AAE5" w:rsidR="00503D5E" w:rsidRDefault="00503D5E" w:rsidP="00503D5E">
                      <w:pPr>
                        <w:pStyle w:val="BodyTextIndent"/>
                        <w:spacing w:after="0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Scouting has introduced the Amateur Radio Operator Rating Strip for uniform wear by youth and adults who are licensed amateur radio operators. This is a perfect next step after the Radio Merit Badge and provides another patch for their uniforms, always a big deal for Scouts! Learn more at</w:t>
                      </w:r>
                    </w:p>
                    <w:p w14:paraId="4C660A2D" w14:textId="62A0FC9D" w:rsidR="00503D5E" w:rsidRPr="00503D5E" w:rsidRDefault="00503D5E" w:rsidP="00503D5E">
                      <w:pPr>
                        <w:pStyle w:val="BodyTextIndent"/>
                        <w:spacing w:after="0"/>
                        <w:ind w:left="0"/>
                        <w:rPr>
                          <w:sz w:val="20"/>
                          <w:szCs w:val="20"/>
                        </w:rPr>
                      </w:pPr>
                      <w:hyperlink r:id="rId35" w:history="1">
                        <w:r w:rsidRPr="004229BD">
                          <w:rPr>
                            <w:rStyle w:val="Hyperlink"/>
                            <w:sz w:val="20"/>
                            <w:szCs w:val="20"/>
                          </w:rPr>
                          <w:t>http://www.k2bsa.net/operator-rating/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C129F36" w14:textId="77777777" w:rsidR="00503D5E" w:rsidRPr="00213B72" w:rsidRDefault="00503D5E" w:rsidP="00C06AF0">
                      <w:pPr>
                        <w:pStyle w:val="Heading5"/>
                        <w:rPr>
                          <w:b/>
                        </w:rPr>
                      </w:pPr>
                      <w:r w:rsidRPr="00213B72">
                        <w:rPr>
                          <w:b/>
                        </w:rPr>
                        <w:t>Future Ham/Scout Events</w:t>
                      </w:r>
                    </w:p>
                    <w:p w14:paraId="130CF84B" w14:textId="4A340B7F" w:rsidR="00503D5E" w:rsidRDefault="00503D5E" w:rsidP="00C06AF0">
                      <w:pPr>
                        <w:pStyle w:val="BodyTextIndent"/>
                        <w:numPr>
                          <w:ilvl w:val="0"/>
                          <w:numId w:val="17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ARRL Kids Day, January and June. </w:t>
                      </w:r>
                      <w:hyperlink r:id="rId36" w:history="1">
                        <w:r w:rsidRPr="00B4571E">
                          <w:rPr>
                            <w:rStyle w:val="Hyperlink"/>
                            <w:sz w:val="20"/>
                            <w:szCs w:val="20"/>
                          </w:rPr>
                          <w:t>http://www.arrl.org/kids-day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172D128" w14:textId="4B51ED3A" w:rsidR="00503D5E" w:rsidRPr="005A54AC" w:rsidRDefault="00503D5E" w:rsidP="00C06AF0">
                      <w:pPr>
                        <w:pStyle w:val="BodyTextIndent"/>
                        <w:numPr>
                          <w:ilvl w:val="0"/>
                          <w:numId w:val="17"/>
                        </w:num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ARRL </w:t>
                      </w:r>
                      <w:r w:rsidRPr="005A54AC">
                        <w:rPr>
                          <w:sz w:val="20"/>
                          <w:szCs w:val="20"/>
                        </w:rPr>
                        <w:t xml:space="preserve">Field Day, </w:t>
                      </w:r>
                      <w:r>
                        <w:rPr>
                          <w:sz w:val="20"/>
                          <w:szCs w:val="20"/>
                        </w:rPr>
                        <w:t xml:space="preserve">fourth full weekend in June. </w:t>
                      </w:r>
                      <w:hyperlink r:id="rId37" w:history="1">
                        <w:r w:rsidRPr="000D0466">
                          <w:rPr>
                            <w:rStyle w:val="Hyperlink"/>
                            <w:sz w:val="20"/>
                            <w:szCs w:val="20"/>
                          </w:rPr>
                          <w:t>http://www.arrl.org/field-day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327CB43" w14:textId="6CE8F2CB" w:rsidR="00503D5E" w:rsidRPr="00760D6E" w:rsidRDefault="00503D5E" w:rsidP="00760D6E">
                      <w:pPr>
                        <w:pStyle w:val="BodyTextIndent"/>
                        <w:numPr>
                          <w:ilvl w:val="0"/>
                          <w:numId w:val="17"/>
                        </w:numPr>
                        <w:spacing w:after="0"/>
                        <w:rPr>
                          <w:b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Jamboree on the Air, third full weekend in October. Lots of information and resources at </w:t>
                      </w:r>
                      <w:hyperlink r:id="rId38" w:history="1">
                        <w:r w:rsidRPr="00B4571E">
                          <w:rPr>
                            <w:rStyle w:val="Hyperlink"/>
                            <w:sz w:val="20"/>
                            <w:szCs w:val="20"/>
                          </w:rPr>
                          <w:t>http://www.scouting.org/jota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D2C9488" w14:textId="69625E47" w:rsidR="00503D5E" w:rsidRPr="00CE234F" w:rsidRDefault="00503D5E" w:rsidP="00760D6E">
                      <w:pPr>
                        <w:pStyle w:val="Heading5"/>
                        <w:spacing w:before="240"/>
                        <w:rPr>
                          <w:b/>
                          <w:i/>
                        </w:rPr>
                      </w:pPr>
                      <w:r w:rsidRPr="00CE234F">
                        <w:rPr>
                          <w:b/>
                          <w:i/>
                        </w:rPr>
                        <w:t>Get involved with Scouting and help youth engage with the fun, technology, and magic of Amateur Radio!</w:t>
                      </w:r>
                    </w:p>
                    <w:p w14:paraId="4F32D81A" w14:textId="778497F1" w:rsidR="00503D5E" w:rsidRPr="005A54AC" w:rsidRDefault="00503D5E" w:rsidP="00835B0F">
                      <w:pPr>
                        <w:pStyle w:val="BodyTextIndent"/>
                        <w:spacing w:after="0"/>
                        <w:ind w:left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B188E">
        <w:rPr>
          <w:noProof/>
        </w:rPr>
        <mc:AlternateContent>
          <mc:Choice Requires="wps">
            <w:drawing>
              <wp:anchor distT="0" distB="0" distL="114300" distR="114300" simplePos="0" relativeHeight="251670680" behindDoc="0" locked="0" layoutInCell="1" allowOverlap="1" wp14:anchorId="540EAB57" wp14:editId="671CE2D7">
                <wp:simplePos x="0" y="0"/>
                <wp:positionH relativeFrom="page">
                  <wp:posOffset>3942715</wp:posOffset>
                </wp:positionH>
                <wp:positionV relativeFrom="page">
                  <wp:posOffset>435610</wp:posOffset>
                </wp:positionV>
                <wp:extent cx="4912995" cy="338455"/>
                <wp:effectExtent l="0" t="0" r="0" b="17145"/>
                <wp:wrapTight wrapText="bothSides">
                  <wp:wrapPolygon edited="0">
                    <wp:start x="112" y="0"/>
                    <wp:lineTo x="112" y="21073"/>
                    <wp:lineTo x="21329" y="21073"/>
                    <wp:lineTo x="21329" y="0"/>
                    <wp:lineTo x="112" y="0"/>
                  </wp:wrapPolygon>
                </wp:wrapTight>
                <wp:docPr id="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0656A9" w14:textId="0C3239A3" w:rsidR="00503D5E" w:rsidRDefault="00503D5E" w:rsidP="00B15013">
                            <w:pPr>
                              <w:pStyle w:val="BlockText"/>
                            </w:pPr>
                            <w:r>
                              <w:t>Hams and Scouting Help Each Other Grow!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310.45pt;margin-top:34.3pt;width:386.85pt;height:26.65pt;z-index:25167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" filled="f" stroked="f">
                <v:textbox inset=",0,,0">
                  <w:txbxContent>
                    <w:p w14:paraId="1B0656A9" w14:textId="0C3239A3" w:rsidR="00503D5E" w:rsidRDefault="00503D5E" w:rsidP="00B15013">
                      <w:pPr>
                        <w:pStyle w:val="BlockText"/>
                      </w:pPr>
                      <w:r>
                        <w:t>Hams and Scouting Help Each Other Grow!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B188E">
        <w:rPr>
          <w:noProof/>
        </w:rPr>
        <mc:AlternateContent>
          <mc:Choice Requires="wpg">
            <w:drawing>
              <wp:anchor distT="0" distB="0" distL="114300" distR="114300" simplePos="0" relativeHeight="251669656" behindDoc="0" locked="0" layoutInCell="1" allowOverlap="1" wp14:anchorId="4DD296B1" wp14:editId="32816A1F">
                <wp:simplePos x="0" y="0"/>
                <wp:positionH relativeFrom="page">
                  <wp:posOffset>3477260</wp:posOffset>
                </wp:positionH>
                <wp:positionV relativeFrom="page">
                  <wp:posOffset>374015</wp:posOffset>
                </wp:positionV>
                <wp:extent cx="6215380" cy="549275"/>
                <wp:effectExtent l="0" t="0" r="33020" b="34925"/>
                <wp:wrapTight wrapText="bothSides">
                  <wp:wrapPolygon edited="0">
                    <wp:start x="0" y="0"/>
                    <wp:lineTo x="0" y="21975"/>
                    <wp:lineTo x="971" y="21975"/>
                    <wp:lineTo x="1324" y="21975"/>
                    <wp:lineTo x="21626" y="21975"/>
                    <wp:lineTo x="21626" y="0"/>
                    <wp:lineTo x="0" y="0"/>
                  </wp:wrapPolygon>
                </wp:wrapTight>
                <wp:docPr id="2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549275"/>
                          <a:chOff x="5820" y="576"/>
                          <a:chExt cx="4176" cy="4324"/>
                        </a:xfrm>
                      </wpg:grpSpPr>
                      <wps:wsp>
                        <wps:cNvPr id="2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820" y="580"/>
                            <a:ext cx="4176" cy="432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20" y="4680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" name="Line 17"/>
                        <wps:cNvCnPr/>
                        <wps:spPr bwMode="auto">
                          <a:xfrm>
                            <a:off x="6046" y="576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Line 20"/>
                        <wps:cNvCnPr/>
                        <wps:spPr bwMode="auto">
                          <a:xfrm>
                            <a:off x="5820" y="4670"/>
                            <a:ext cx="4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273.8pt;margin-top:29.45pt;width:489.4pt;height:43.25pt;z-index:251669656;mso-position-horizontal-relative:page;mso-position-vertical-relative:page" coordorigin="5820,576" coordsize="4176,43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">
                <v:rect id="Rectangle 4" o:spid="_x0000_s1027" style="position:absolute;left:5820;top:580;width:4176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aqLawwAA&#10;ANsAAAAPAAAAZHJzL2Rvd25yZXYueG1sRI9Pi8IwFMTvgt8hvAVvNrWISDXKsih48dCuf66P5m1b&#10;bF5KE2v105uFhT0OM78ZZr0dTCN66lxtWcEsikEQF1bXXCo4fe+nSxDOI2tsLJOCJznYbsajNaba&#10;PjijPvelCCXsUlRQed+mUrqiIoMusi1x8H5sZ9AH2ZVSd/gI5aaRSRwvpMGaw0KFLX1VVNzyu1GQ&#10;7Gav/Jzcsvxi+rk0c3/NmqNSk4/hcwXC0+D/w3/0QQduAb9fwg+Qm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aqLawwAAANsAAAAPAAAAAAAAAAAAAAAAAJcCAABkcnMvZG93&#10;bnJldi54bWxQSwUGAAAAAAQABAD1AAAAhwMAAAAA&#10;" fillcolor="#073e87 [3215]" stroked="f" strokecolor="#4a7ebb" strokeweight="1.5pt">
                  <v:shadow opacity="22938f" mv:blur="38100f" offset="0,2pt"/>
                  <v:textbox inset=",7.2pt,,7.2pt"/>
                </v:rect>
                <v:rect id="Rectangle 12" o:spid="_x0000_s1028" style="position:absolute;left:5820;top:4680;width:216;height:2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ucSExQAA&#10;ANsAAAAPAAAAZHJzL2Rvd25yZXYueG1sRI9PSwMxFMTvhX6H8ARvNmsRbdemZREtnvpnFevxsXlu&#10;tm5eliRtt9++EYQeh5n5DTNb9LYVR/KhcazgfpSBIK6cbrhW8PnxdjcBESKyxtYxKThTgMV8OJhh&#10;rt2Jt3QsYy0ShEOOCkyMXS5lqAxZDCPXESfvx3mLMUlfS+3xlOC2leMse5QWG04LBjt6MVT9lger&#10;4LXdFcZ/7R9WT7L8nrpNvVzvCqVub/riGUSkPl7D/+13rWA8hb8v6QfI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65xITFAAAA2wAAAA8AAAAAAAAAAAAAAAAAlwIAAGRycy9k&#10;b3ducmV2LnhtbFBLBQYAAAAABAAEAPUAAACJAwAAAAA=&#10;" fillcolor="#31b6fd [3204]" stroked="f" strokecolor="#4a7ebb" strokeweight="1.5pt">
                  <v:shadow opacity="22938f" mv:blur="38100f" offset="0,2pt"/>
                  <v:textbox inset=",7.2pt,,7.2pt"/>
                </v:rect>
                <v:line id="Line 17" o:spid="_x0000_s1029" style="position:absolute;visibility:visible;mso-wrap-style:square" from="6046,576" to="6046,48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TG/SMIAAADbAAAADwAAAGRycy9kb3ducmV2LnhtbERPW2vCMBR+F/Yfwhn4pqnKZKtNxcsG&#10;Y7qxeXk/NMem2JyUJtPu3y8Pgo8f3z2bd7YWF2p95VjBaJiAIC6crrhUcNi/DZ5B+ICssXZMCv7I&#10;wzx/6GWYanflH7rsQiliCPsUFZgQmlRKXxiy6IeuIY7cybUWQ4RtKXWL1xhuazlOkqm0WHFsMNjQ&#10;ylBx3v1aBd+YmK7afr4el7KxL8XmY/30NVWq/9gtZiACdeEuvrnftYJJXB+/xB8g8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TG/SMIAAADbAAAADwAAAAAAAAAAAAAA&#10;AAChAgAAZHJzL2Rvd25yZXYueG1sUEsFBgAAAAAEAAQA+QAAAJADAAAAAA==&#10;" strokecolor="white [3212]" strokeweight="1pt">
                  <v:shadow opacity="22938f" mv:blur="38100f" offset="0,2pt"/>
                </v:line>
                <v:line id="Line 20" o:spid="_x0000_s1030" style="position:absolute;visibility:visible;mso-wrap-style:square" from="5820,4670" to="9996,467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6L/c8QAAADbAAAADwAAAGRycy9kb3ducmV2LnhtbESPW2vCQBSE3wX/w3IE33RjQakxG6lV&#10;ofQirZf3Q/Y0G8yeDdmtpv++WxB8HGbmGyZbdrYWF2p95VjBZJyAIC6crrhUcDxsR48gfEDWWDsm&#10;Bb/kYZn3exmm2l35iy77UIoIYZ+iAhNCk0rpC0MW/dg1xNH7dq3FEGVbSt3iNcJtLR+SZCYtVhwX&#10;DDb0bKg473+sgk9MTFe9f2xOK9nYefH2up7uZkoNB93TAkSgLtzDt/aLVjCdwP+X+ANk/g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Lov9zxAAAANsAAAAPAAAAAAAAAAAA&#10;AAAAAKECAABkcnMvZG93bnJldi54bWxQSwUGAAAAAAQABAD5AAAAkgMAAAAA&#10;" strokecolor="white [3212]" strokeweight="1pt">
                  <v:shadow opacity="22938f" mv:blur="38100f" offset="0,2pt"/>
                </v:line>
                <w10:wrap type="tight" anchorx="page" anchory="page"/>
              </v:group>
            </w:pict>
          </mc:Fallback>
        </mc:AlternateContent>
      </w:r>
      <w:r w:rsidR="00800FE1">
        <w:rPr>
          <w:noProof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3503D94B" wp14:editId="75C4F15D">
                <wp:simplePos x="0" y="0"/>
                <wp:positionH relativeFrom="page">
                  <wp:posOffset>502920</wp:posOffset>
                </wp:positionH>
                <wp:positionV relativeFrom="page">
                  <wp:posOffset>2145030</wp:posOffset>
                </wp:positionV>
                <wp:extent cx="2057400" cy="278130"/>
                <wp:effectExtent l="0" t="0" r="0" b="1270"/>
                <wp:wrapTight wrapText="bothSides">
                  <wp:wrapPolygon edited="0">
                    <wp:start x="267" y="0"/>
                    <wp:lineTo x="267" y="19726"/>
                    <wp:lineTo x="21067" y="19726"/>
                    <wp:lineTo x="21067" y="0"/>
                    <wp:lineTo x="267" y="0"/>
                  </wp:wrapPolygon>
                </wp:wrapTight>
                <wp:docPr id="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15843B" w14:textId="49C23C66" w:rsidR="00503D5E" w:rsidRPr="00800FE1" w:rsidRDefault="00503D5E" w:rsidP="00B15013">
                            <w:pPr>
                              <w:pStyle w:val="Heading1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00FE1">
                              <w:rPr>
                                <w:b/>
                                <w:sz w:val="28"/>
                                <w:szCs w:val="28"/>
                              </w:rPr>
                              <w:t>Activities You Can Offer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5" type="#_x0000_t202" style="position:absolute;margin-left:39.6pt;margin-top:168.9pt;width:162pt;height:21.9pt;z-index:2516583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" filled="f" stroked="f">
                <v:textbox inset=",0,,0">
                  <w:txbxContent>
                    <w:p w14:paraId="4F15843B" w14:textId="49C23C66" w:rsidR="00503D5E" w:rsidRPr="00800FE1" w:rsidRDefault="00503D5E" w:rsidP="00B15013">
                      <w:pPr>
                        <w:pStyle w:val="Heading1"/>
                        <w:rPr>
                          <w:b/>
                          <w:sz w:val="28"/>
                          <w:szCs w:val="28"/>
                        </w:rPr>
                      </w:pPr>
                      <w:r w:rsidRPr="00800FE1">
                        <w:rPr>
                          <w:b/>
                          <w:sz w:val="28"/>
                          <w:szCs w:val="28"/>
                        </w:rPr>
                        <w:t>Activities You Can Offer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00FE1">
        <w:rPr>
          <w:noProof/>
        </w:rPr>
        <mc:AlternateContent>
          <mc:Choice Requires="wps">
            <w:drawing>
              <wp:anchor distT="0" distB="0" distL="114300" distR="114300" simplePos="0" relativeHeight="251661464" behindDoc="0" locked="0" layoutInCell="1" allowOverlap="1" wp14:anchorId="3C93AD72" wp14:editId="1CF9B725">
                <wp:simplePos x="0" y="0"/>
                <wp:positionH relativeFrom="page">
                  <wp:posOffset>502920</wp:posOffset>
                </wp:positionH>
                <wp:positionV relativeFrom="page">
                  <wp:posOffset>374015</wp:posOffset>
                </wp:positionV>
                <wp:extent cx="2153920" cy="1593215"/>
                <wp:effectExtent l="0" t="0" r="0" b="6985"/>
                <wp:wrapThrough wrapText="bothSides">
                  <wp:wrapPolygon edited="0">
                    <wp:start x="255" y="0"/>
                    <wp:lineTo x="255" y="21350"/>
                    <wp:lineTo x="21142" y="21350"/>
                    <wp:lineTo x="21142" y="0"/>
                    <wp:lineTo x="255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920" cy="159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2F5F0" w14:textId="54442481" w:rsidR="00503D5E" w:rsidRPr="00800FE1" w:rsidRDefault="00503D5E">
                            <w:pPr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00FE1">
                              <w:rPr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Scouting is an ideal way to introduce amateur radio to the next generation of hams!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6" type="#_x0000_t202" style="position:absolute;margin-left:39.6pt;margin-top:29.45pt;width:169.6pt;height:125.45pt;z-index:2516614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" mv:complextextbox="1" filled="f" stroked="f">
                <v:textbox>
                  <w:txbxContent>
                    <w:p w14:paraId="0D72F5F0" w14:textId="54442481" w:rsidR="00503D5E" w:rsidRPr="00800FE1" w:rsidRDefault="00503D5E">
                      <w:pPr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 w:rsidRPr="00800FE1">
                        <w:rPr>
                          <w:i/>
                          <w:color w:val="FFFFFF" w:themeColor="background1"/>
                          <w:sz w:val="36"/>
                          <w:szCs w:val="36"/>
                        </w:rPr>
                        <w:t>Scouting is an ideal way to introduce amateur radio to the next generation of hams!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00FE1">
        <w:rPr>
          <w:noProof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6344275F" wp14:editId="32AEA488">
                <wp:simplePos x="0" y="0"/>
                <wp:positionH relativeFrom="page">
                  <wp:posOffset>502920</wp:posOffset>
                </wp:positionH>
                <wp:positionV relativeFrom="page">
                  <wp:posOffset>2372360</wp:posOffset>
                </wp:positionV>
                <wp:extent cx="2153920" cy="3265170"/>
                <wp:effectExtent l="0" t="0" r="0" b="11430"/>
                <wp:wrapTight wrapText="bothSides">
                  <wp:wrapPolygon edited="0">
                    <wp:start x="255" y="0"/>
                    <wp:lineTo x="255" y="21508"/>
                    <wp:lineTo x="21142" y="21508"/>
                    <wp:lineTo x="21142" y="0"/>
                    <wp:lineTo x="255" y="0"/>
                  </wp:wrapPolygon>
                </wp:wrapTight>
                <wp:docPr id="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326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DA1EED9" w14:textId="192E9482" w:rsidR="00503D5E" w:rsidRPr="00044443" w:rsidRDefault="00503D5E" w:rsidP="00044443">
                            <w:pPr>
                              <w:pStyle w:val="Heading6"/>
                              <w:rPr>
                                <w:color w:val="FFFFFF" w:themeColor="background1"/>
                              </w:rPr>
                            </w:pPr>
                            <w:r w:rsidRPr="00044443">
                              <w:rPr>
                                <w:color w:val="FFFFFF" w:themeColor="background1"/>
                              </w:rPr>
                              <w:t>Jamboree On The Air (JOTA)</w:t>
                            </w:r>
                          </w:p>
                          <w:p w14:paraId="5854C8FB" w14:textId="2B03EEA8" w:rsidR="00503D5E" w:rsidRPr="00044443" w:rsidRDefault="00503D5E" w:rsidP="00044443">
                            <w:pPr>
                              <w:pStyle w:val="Heading6"/>
                              <w:rPr>
                                <w:color w:val="FFFFFF" w:themeColor="background1"/>
                              </w:rPr>
                            </w:pPr>
                            <w:r w:rsidRPr="00044443">
                              <w:rPr>
                                <w:color w:val="FFFFFF" w:themeColor="background1"/>
                              </w:rPr>
                              <w:t>Summer Camp Ham Stations</w:t>
                            </w:r>
                          </w:p>
                          <w:p w14:paraId="47AF3055" w14:textId="50E77C0C" w:rsidR="00503D5E" w:rsidRPr="00044443" w:rsidRDefault="00503D5E" w:rsidP="00044443">
                            <w:pPr>
                              <w:pStyle w:val="Heading6"/>
                              <w:rPr>
                                <w:color w:val="FFFFFF" w:themeColor="background1"/>
                              </w:rPr>
                            </w:pPr>
                            <w:r w:rsidRPr="00044443">
                              <w:rPr>
                                <w:color w:val="FFFFFF" w:themeColor="background1"/>
                              </w:rPr>
                              <w:t>Camp-O-</w:t>
                            </w:r>
                            <w:proofErr w:type="spellStart"/>
                            <w:r w:rsidRPr="00044443">
                              <w:rPr>
                                <w:color w:val="FFFFFF" w:themeColor="background1"/>
                              </w:rPr>
                              <w:t>Ree</w:t>
                            </w:r>
                            <w:proofErr w:type="spellEnd"/>
                            <w:r w:rsidRPr="00044443">
                              <w:rPr>
                                <w:color w:val="FFFFFF" w:themeColor="background1"/>
                              </w:rPr>
                              <w:t>, Scout-O-Rama</w:t>
                            </w:r>
                          </w:p>
                          <w:p w14:paraId="7B05B8B2" w14:textId="77777777" w:rsidR="00503D5E" w:rsidRPr="00044443" w:rsidRDefault="00503D5E" w:rsidP="00044443">
                            <w:pPr>
                              <w:pStyle w:val="Heading6"/>
                              <w:rPr>
                                <w:color w:val="FFFFFF" w:themeColor="background1"/>
                              </w:rPr>
                            </w:pPr>
                            <w:r w:rsidRPr="00044443">
                              <w:rPr>
                                <w:color w:val="FFFFFF" w:themeColor="background1"/>
                              </w:rPr>
                              <w:t>Radio Merit Badge Classes</w:t>
                            </w:r>
                          </w:p>
                          <w:p w14:paraId="22BE0830" w14:textId="77777777" w:rsidR="00503D5E" w:rsidRDefault="00503D5E" w:rsidP="00044443">
                            <w:pPr>
                              <w:pStyle w:val="Heading6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Field Day Joint Event</w:t>
                            </w:r>
                          </w:p>
                          <w:p w14:paraId="54C67267" w14:textId="77777777" w:rsidR="00503D5E" w:rsidRDefault="00503D5E" w:rsidP="00044443">
                            <w:pPr>
                              <w:pStyle w:val="Heading6"/>
                              <w:rPr>
                                <w:color w:val="FFFFFF" w:themeColor="background1"/>
                              </w:rPr>
                            </w:pPr>
                            <w:r w:rsidRPr="00044443">
                              <w:rPr>
                                <w:color w:val="FFFFFF" w:themeColor="background1"/>
                              </w:rPr>
                              <w:t xml:space="preserve"> “Radio Daze”</w:t>
                            </w:r>
                          </w:p>
                          <w:p w14:paraId="60A3E58E" w14:textId="199229BF" w:rsidR="00503D5E" w:rsidRPr="00044443" w:rsidRDefault="00503D5E" w:rsidP="00044443">
                            <w:pPr>
                              <w:pStyle w:val="Heading6"/>
                              <w:rPr>
                                <w:color w:val="FFFFFF" w:themeColor="background1"/>
                              </w:rPr>
                            </w:pPr>
                            <w:r w:rsidRPr="00044443">
                              <w:rPr>
                                <w:color w:val="FFFFFF" w:themeColor="background1"/>
                              </w:rPr>
                              <w:t>Backpacking Support</w:t>
                            </w:r>
                          </w:p>
                          <w:p w14:paraId="0AAA62D6" w14:textId="744091EE" w:rsidR="00503D5E" w:rsidRPr="00044443" w:rsidRDefault="00503D5E" w:rsidP="00044443">
                            <w:pPr>
                              <w:pStyle w:val="Heading6"/>
                              <w:rPr>
                                <w:color w:val="FFFFFF" w:themeColor="background1"/>
                              </w:rPr>
                            </w:pPr>
                            <w:r w:rsidRPr="00044443">
                              <w:rPr>
                                <w:color w:val="FFFFFF" w:themeColor="background1"/>
                              </w:rPr>
                              <w:t>Fox Hunts</w:t>
                            </w:r>
                          </w:p>
                          <w:p w14:paraId="7264B27C" w14:textId="77777777" w:rsidR="00503D5E" w:rsidRDefault="00503D5E" w:rsidP="00044443">
                            <w:pPr>
                              <w:pStyle w:val="Heading6"/>
                              <w:rPr>
                                <w:color w:val="FFFFFF" w:themeColor="background1"/>
                              </w:rPr>
                            </w:pPr>
                            <w:r w:rsidRPr="00044443">
                              <w:rPr>
                                <w:color w:val="FFFFFF" w:themeColor="background1"/>
                              </w:rPr>
                              <w:t>National Jamboree Support</w:t>
                            </w:r>
                          </w:p>
                          <w:p w14:paraId="6AF95382" w14:textId="17583325" w:rsidR="00503D5E" w:rsidRPr="00044443" w:rsidRDefault="00503D5E" w:rsidP="00044443">
                            <w:pPr>
                              <w:pStyle w:val="Heading6"/>
                              <w:rPr>
                                <w:color w:val="FFFFFF" w:themeColor="background1"/>
                              </w:rPr>
                            </w:pPr>
                            <w:r w:rsidRPr="00044443">
                              <w:rPr>
                                <w:color w:val="FFFFFF" w:themeColor="background1"/>
                              </w:rPr>
                              <w:t xml:space="preserve">Public Service Communications </w:t>
                            </w:r>
                          </w:p>
                          <w:p w14:paraId="20D080BC" w14:textId="6A969FFA" w:rsidR="00503D5E" w:rsidRPr="00044443" w:rsidRDefault="00503D5E" w:rsidP="00044443">
                            <w:pPr>
                              <w:pStyle w:val="Heading6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7" type="#_x0000_t202" style="position:absolute;margin-left:39.6pt;margin-top:186.8pt;width:169.6pt;height:257.1pt;z-index:251658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" mv:complextextbox="1" filled="f" stroked="f">
                <v:textbox inset=",0,,0">
                  <w:txbxContent>
                    <w:p w14:paraId="4DA1EED9" w14:textId="192E9482" w:rsidR="00503D5E" w:rsidRPr="00044443" w:rsidRDefault="00503D5E" w:rsidP="00044443">
                      <w:pPr>
                        <w:pStyle w:val="Heading6"/>
                        <w:rPr>
                          <w:color w:val="FFFFFF" w:themeColor="background1"/>
                        </w:rPr>
                      </w:pPr>
                      <w:r w:rsidRPr="00044443">
                        <w:rPr>
                          <w:color w:val="FFFFFF" w:themeColor="background1"/>
                        </w:rPr>
                        <w:t>Jamboree On The Air (JOTA)</w:t>
                      </w:r>
                    </w:p>
                    <w:p w14:paraId="5854C8FB" w14:textId="2B03EEA8" w:rsidR="00503D5E" w:rsidRPr="00044443" w:rsidRDefault="00503D5E" w:rsidP="00044443">
                      <w:pPr>
                        <w:pStyle w:val="Heading6"/>
                        <w:rPr>
                          <w:color w:val="FFFFFF" w:themeColor="background1"/>
                        </w:rPr>
                      </w:pPr>
                      <w:r w:rsidRPr="00044443">
                        <w:rPr>
                          <w:color w:val="FFFFFF" w:themeColor="background1"/>
                        </w:rPr>
                        <w:t>Summer Camp Ham Stations</w:t>
                      </w:r>
                    </w:p>
                    <w:p w14:paraId="47AF3055" w14:textId="50E77C0C" w:rsidR="00503D5E" w:rsidRPr="00044443" w:rsidRDefault="00503D5E" w:rsidP="00044443">
                      <w:pPr>
                        <w:pStyle w:val="Heading6"/>
                        <w:rPr>
                          <w:color w:val="FFFFFF" w:themeColor="background1"/>
                        </w:rPr>
                      </w:pPr>
                      <w:r w:rsidRPr="00044443">
                        <w:rPr>
                          <w:color w:val="FFFFFF" w:themeColor="background1"/>
                        </w:rPr>
                        <w:t>Camp-O-</w:t>
                      </w:r>
                      <w:proofErr w:type="spellStart"/>
                      <w:r w:rsidRPr="00044443">
                        <w:rPr>
                          <w:color w:val="FFFFFF" w:themeColor="background1"/>
                        </w:rPr>
                        <w:t>Ree</w:t>
                      </w:r>
                      <w:proofErr w:type="spellEnd"/>
                      <w:r w:rsidRPr="00044443">
                        <w:rPr>
                          <w:color w:val="FFFFFF" w:themeColor="background1"/>
                        </w:rPr>
                        <w:t>, Scout-O-Rama</w:t>
                      </w:r>
                    </w:p>
                    <w:p w14:paraId="7B05B8B2" w14:textId="77777777" w:rsidR="00503D5E" w:rsidRPr="00044443" w:rsidRDefault="00503D5E" w:rsidP="00044443">
                      <w:pPr>
                        <w:pStyle w:val="Heading6"/>
                        <w:rPr>
                          <w:color w:val="FFFFFF" w:themeColor="background1"/>
                        </w:rPr>
                      </w:pPr>
                      <w:r w:rsidRPr="00044443">
                        <w:rPr>
                          <w:color w:val="FFFFFF" w:themeColor="background1"/>
                        </w:rPr>
                        <w:t>Radio Merit Badge Classes</w:t>
                      </w:r>
                    </w:p>
                    <w:p w14:paraId="22BE0830" w14:textId="77777777" w:rsidR="00503D5E" w:rsidRDefault="00503D5E" w:rsidP="00044443">
                      <w:pPr>
                        <w:pStyle w:val="Heading6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Field Day Joint Event</w:t>
                      </w:r>
                    </w:p>
                    <w:p w14:paraId="54C67267" w14:textId="77777777" w:rsidR="00503D5E" w:rsidRDefault="00503D5E" w:rsidP="00044443">
                      <w:pPr>
                        <w:pStyle w:val="Heading6"/>
                        <w:rPr>
                          <w:color w:val="FFFFFF" w:themeColor="background1"/>
                        </w:rPr>
                      </w:pPr>
                      <w:r w:rsidRPr="00044443">
                        <w:rPr>
                          <w:color w:val="FFFFFF" w:themeColor="background1"/>
                        </w:rPr>
                        <w:t xml:space="preserve"> “Radio Daze”</w:t>
                      </w:r>
                    </w:p>
                    <w:p w14:paraId="60A3E58E" w14:textId="199229BF" w:rsidR="00503D5E" w:rsidRPr="00044443" w:rsidRDefault="00503D5E" w:rsidP="00044443">
                      <w:pPr>
                        <w:pStyle w:val="Heading6"/>
                        <w:rPr>
                          <w:color w:val="FFFFFF" w:themeColor="background1"/>
                        </w:rPr>
                      </w:pPr>
                      <w:r w:rsidRPr="00044443">
                        <w:rPr>
                          <w:color w:val="FFFFFF" w:themeColor="background1"/>
                        </w:rPr>
                        <w:t>Backpacking Support</w:t>
                      </w:r>
                    </w:p>
                    <w:p w14:paraId="0AAA62D6" w14:textId="744091EE" w:rsidR="00503D5E" w:rsidRPr="00044443" w:rsidRDefault="00503D5E" w:rsidP="00044443">
                      <w:pPr>
                        <w:pStyle w:val="Heading6"/>
                        <w:rPr>
                          <w:color w:val="FFFFFF" w:themeColor="background1"/>
                        </w:rPr>
                      </w:pPr>
                      <w:r w:rsidRPr="00044443">
                        <w:rPr>
                          <w:color w:val="FFFFFF" w:themeColor="background1"/>
                        </w:rPr>
                        <w:t>Fox Hunts</w:t>
                      </w:r>
                    </w:p>
                    <w:p w14:paraId="7264B27C" w14:textId="77777777" w:rsidR="00503D5E" w:rsidRDefault="00503D5E" w:rsidP="00044443">
                      <w:pPr>
                        <w:pStyle w:val="Heading6"/>
                        <w:rPr>
                          <w:color w:val="FFFFFF" w:themeColor="background1"/>
                        </w:rPr>
                      </w:pPr>
                      <w:r w:rsidRPr="00044443">
                        <w:rPr>
                          <w:color w:val="FFFFFF" w:themeColor="background1"/>
                        </w:rPr>
                        <w:t>National Jamboree Support</w:t>
                      </w:r>
                    </w:p>
                    <w:p w14:paraId="6AF95382" w14:textId="17583325" w:rsidR="00503D5E" w:rsidRPr="00044443" w:rsidRDefault="00503D5E" w:rsidP="00044443">
                      <w:pPr>
                        <w:pStyle w:val="Heading6"/>
                        <w:rPr>
                          <w:color w:val="FFFFFF" w:themeColor="background1"/>
                        </w:rPr>
                      </w:pPr>
                      <w:r w:rsidRPr="00044443">
                        <w:rPr>
                          <w:color w:val="FFFFFF" w:themeColor="background1"/>
                        </w:rPr>
                        <w:t xml:space="preserve">Public Service Communications </w:t>
                      </w:r>
                    </w:p>
                    <w:p w14:paraId="20D080BC" w14:textId="6A969FFA" w:rsidR="00503D5E" w:rsidRPr="00044443" w:rsidRDefault="00503D5E" w:rsidP="00044443">
                      <w:pPr>
                        <w:pStyle w:val="Heading6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35B0F">
        <w:rPr>
          <w:noProof/>
        </w:rPr>
        <w:drawing>
          <wp:anchor distT="0" distB="0" distL="118745" distR="118745" simplePos="0" relativeHeight="251658374" behindDoc="0" locked="0" layoutInCell="1" allowOverlap="1" wp14:anchorId="55AAD289" wp14:editId="38117E5E">
            <wp:simplePos x="0" y="0"/>
            <wp:positionH relativeFrom="page">
              <wp:posOffset>365760</wp:posOffset>
            </wp:positionH>
            <wp:positionV relativeFrom="page">
              <wp:posOffset>5637530</wp:posOffset>
            </wp:positionV>
            <wp:extent cx="2654300" cy="1768475"/>
            <wp:effectExtent l="0" t="0" r="12700" b="9525"/>
            <wp:wrapTight wrapText="bothSides">
              <wp:wrapPolygon edited="0">
                <wp:start x="0" y="0"/>
                <wp:lineTo x="0" y="21406"/>
                <wp:lineTo x="21497" y="21406"/>
                <wp:lineTo x="21497" y="0"/>
                <wp:lineTo x="0" y="0"/>
              </wp:wrapPolygon>
            </wp:wrapTight>
            <wp:docPr id="6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cornerstone images:42-154849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A5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29344F" wp14:editId="62A5B3EC">
                <wp:simplePos x="0" y="0"/>
                <wp:positionH relativeFrom="page">
                  <wp:posOffset>365760</wp:posOffset>
                </wp:positionH>
                <wp:positionV relativeFrom="page">
                  <wp:posOffset>365125</wp:posOffset>
                </wp:positionV>
                <wp:extent cx="2651760" cy="5272405"/>
                <wp:effectExtent l="0" t="0" r="0" b="10795"/>
                <wp:wrapNone/>
                <wp:docPr id="1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52724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8.8pt;margin-top:28.75pt;width:208.8pt;height:415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" fillcolor="#073e87 [3215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531716D0" wp14:editId="7D021292">
                <wp:simplePos x="0" y="0"/>
                <wp:positionH relativeFrom="page">
                  <wp:posOffset>2656840</wp:posOffset>
                </wp:positionH>
                <wp:positionV relativeFrom="page">
                  <wp:posOffset>365760</wp:posOffset>
                </wp:positionV>
                <wp:extent cx="0" cy="7040880"/>
                <wp:effectExtent l="15240" t="10160" r="22860" b="22860"/>
                <wp:wrapNone/>
                <wp:docPr id="14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0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58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2pt,28.8pt" to="209.2pt,58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D40FC2">
        <w:rPr>
          <w:noProof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7AE9F949" wp14:editId="7D0D6605">
                <wp:simplePos x="0" y="0"/>
                <wp:positionH relativeFrom="page">
                  <wp:posOffset>9461500</wp:posOffset>
                </wp:positionH>
                <wp:positionV relativeFrom="page">
                  <wp:posOffset>365760</wp:posOffset>
                </wp:positionV>
                <wp:extent cx="0" cy="2377440"/>
                <wp:effectExtent l="12700" t="10160" r="25400" b="25400"/>
                <wp:wrapNone/>
                <wp:docPr id="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74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58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5pt,28.8pt" to="745pt,3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</w:p>
    <w:sectPr w:rsidR="00B15013" w:rsidSect="00E5419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5840" w:h="12240" w:orient="landscape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F134F1" w14:textId="77777777" w:rsidR="0079371B" w:rsidRDefault="0079371B">
      <w:pPr>
        <w:spacing w:after="0"/>
      </w:pPr>
      <w:r>
        <w:separator/>
      </w:r>
    </w:p>
  </w:endnote>
  <w:endnote w:type="continuationSeparator" w:id="0">
    <w:p w14:paraId="308971B2" w14:textId="77777777" w:rsidR="0079371B" w:rsidRDefault="007937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HGP明朝E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9891AD" w14:textId="77777777" w:rsidR="00503D5E" w:rsidRDefault="00503D5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93F16" w14:textId="77777777" w:rsidR="00503D5E" w:rsidRDefault="00503D5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7FC83" w14:textId="77777777" w:rsidR="00503D5E" w:rsidRDefault="00503D5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285955" w14:textId="77777777" w:rsidR="0079371B" w:rsidRDefault="0079371B">
      <w:pPr>
        <w:spacing w:after="0"/>
      </w:pPr>
      <w:r>
        <w:separator/>
      </w:r>
    </w:p>
  </w:footnote>
  <w:footnote w:type="continuationSeparator" w:id="0">
    <w:p w14:paraId="5F4358B9" w14:textId="77777777" w:rsidR="0079371B" w:rsidRDefault="007937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31CEA" w14:textId="77777777" w:rsidR="00503D5E" w:rsidRDefault="00503D5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7ECE0" w14:textId="77777777" w:rsidR="00503D5E" w:rsidRDefault="00503D5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62FDC" w14:textId="77777777" w:rsidR="00503D5E" w:rsidRDefault="00503D5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BA23D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A8AC4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D7F20B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7A8EF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F02C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8BD4D1F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31853A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2E8A4A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06C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EBC97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4B01F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4E9213F"/>
    <w:multiLevelType w:val="hybridMultilevel"/>
    <w:tmpl w:val="61EE6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E51F30"/>
    <w:multiLevelType w:val="hybridMultilevel"/>
    <w:tmpl w:val="7390C7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3C77D3"/>
    <w:multiLevelType w:val="hybridMultilevel"/>
    <w:tmpl w:val="71A06A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B739C3"/>
    <w:multiLevelType w:val="hybridMultilevel"/>
    <w:tmpl w:val="474A44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3153C"/>
    <w:multiLevelType w:val="hybridMultilevel"/>
    <w:tmpl w:val="FF226D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2F3DAF"/>
    <w:multiLevelType w:val="hybridMultilevel"/>
    <w:tmpl w:val="3F4464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7E2A6B"/>
    <w:multiLevelType w:val="hybridMultilevel"/>
    <w:tmpl w:val="2C3C88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E964AA"/>
    <w:multiLevelType w:val="hybridMultilevel"/>
    <w:tmpl w:val="44AA92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4250118"/>
    <w:multiLevelType w:val="hybridMultilevel"/>
    <w:tmpl w:val="39A82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18"/>
  </w:num>
  <w:num w:numId="14">
    <w:abstractNumId w:val="17"/>
  </w:num>
  <w:num w:numId="15">
    <w:abstractNumId w:val="11"/>
  </w:num>
  <w:num w:numId="16">
    <w:abstractNumId w:val="16"/>
  </w:num>
  <w:num w:numId="17">
    <w:abstractNumId w:val="12"/>
  </w:num>
  <w:num w:numId="18">
    <w:abstractNumId w:val="15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A75A7E"/>
    <w:rsid w:val="00044443"/>
    <w:rsid w:val="00071387"/>
    <w:rsid w:val="000F0B65"/>
    <w:rsid w:val="000F4500"/>
    <w:rsid w:val="000F5F84"/>
    <w:rsid w:val="00116295"/>
    <w:rsid w:val="00156F19"/>
    <w:rsid w:val="00191411"/>
    <w:rsid w:val="001A7B78"/>
    <w:rsid w:val="001C0BF1"/>
    <w:rsid w:val="001C2E49"/>
    <w:rsid w:val="001C4641"/>
    <w:rsid w:val="00213B72"/>
    <w:rsid w:val="0022622B"/>
    <w:rsid w:val="0023261B"/>
    <w:rsid w:val="0026204F"/>
    <w:rsid w:val="00280828"/>
    <w:rsid w:val="002867DD"/>
    <w:rsid w:val="002C2C3D"/>
    <w:rsid w:val="00324927"/>
    <w:rsid w:val="00377AFA"/>
    <w:rsid w:val="0039532D"/>
    <w:rsid w:val="003C45E2"/>
    <w:rsid w:val="003F0BB3"/>
    <w:rsid w:val="00420AA5"/>
    <w:rsid w:val="00464A0F"/>
    <w:rsid w:val="004650CB"/>
    <w:rsid w:val="004B7CEF"/>
    <w:rsid w:val="004E5B2D"/>
    <w:rsid w:val="004F363B"/>
    <w:rsid w:val="00500416"/>
    <w:rsid w:val="00503D5E"/>
    <w:rsid w:val="00577DD8"/>
    <w:rsid w:val="005866ED"/>
    <w:rsid w:val="005A54AC"/>
    <w:rsid w:val="005E273E"/>
    <w:rsid w:val="005F1B9E"/>
    <w:rsid w:val="00620AAE"/>
    <w:rsid w:val="00665DF5"/>
    <w:rsid w:val="006A3752"/>
    <w:rsid w:val="006A58F9"/>
    <w:rsid w:val="006C3FB7"/>
    <w:rsid w:val="006C7198"/>
    <w:rsid w:val="0070028A"/>
    <w:rsid w:val="00760D6E"/>
    <w:rsid w:val="00783C89"/>
    <w:rsid w:val="007843B2"/>
    <w:rsid w:val="007919B9"/>
    <w:rsid w:val="0079371B"/>
    <w:rsid w:val="007B4F08"/>
    <w:rsid w:val="007C7B4A"/>
    <w:rsid w:val="007D7C35"/>
    <w:rsid w:val="00800FE1"/>
    <w:rsid w:val="00835B0F"/>
    <w:rsid w:val="00916BBC"/>
    <w:rsid w:val="0093683F"/>
    <w:rsid w:val="009A3530"/>
    <w:rsid w:val="009A7A91"/>
    <w:rsid w:val="009B29A9"/>
    <w:rsid w:val="00A75A7E"/>
    <w:rsid w:val="00A8069D"/>
    <w:rsid w:val="00A85AA0"/>
    <w:rsid w:val="00B10C08"/>
    <w:rsid w:val="00B15013"/>
    <w:rsid w:val="00B47610"/>
    <w:rsid w:val="00B85E8E"/>
    <w:rsid w:val="00B94096"/>
    <w:rsid w:val="00BB188E"/>
    <w:rsid w:val="00C06AF0"/>
    <w:rsid w:val="00C3334A"/>
    <w:rsid w:val="00CD0C96"/>
    <w:rsid w:val="00CE234F"/>
    <w:rsid w:val="00D14A50"/>
    <w:rsid w:val="00D16CC8"/>
    <w:rsid w:val="00D40FC2"/>
    <w:rsid w:val="00DD1906"/>
    <w:rsid w:val="00DF6B1A"/>
    <w:rsid w:val="00E239C4"/>
    <w:rsid w:val="00E42D0E"/>
    <w:rsid w:val="00E534D9"/>
    <w:rsid w:val="00E54199"/>
    <w:rsid w:val="00EE30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6F3F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Heading4">
    <w:name w:val="heading 4"/>
    <w:basedOn w:val="Normal"/>
    <w:next w:val="Normal"/>
    <w:link w:val="Heading4Char"/>
    <w:rsid w:val="002867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1B6FD" w:themeColor="accent1"/>
    </w:rPr>
  </w:style>
  <w:style w:type="paragraph" w:styleId="Heading5">
    <w:name w:val="heading 5"/>
    <w:basedOn w:val="Normal"/>
    <w:next w:val="Normal"/>
    <w:link w:val="Heading5Char"/>
    <w:rsid w:val="00213B7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16194" w:themeColor="accent1" w:themeShade="7F"/>
    </w:rPr>
  </w:style>
  <w:style w:type="paragraph" w:styleId="Heading6">
    <w:name w:val="heading 6"/>
    <w:basedOn w:val="Normal"/>
    <w:next w:val="Normal"/>
    <w:link w:val="Heading6Char"/>
    <w:rsid w:val="001C0BF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1619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073E87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character" w:styleId="Hyperlink">
    <w:name w:val="Hyperlink"/>
    <w:basedOn w:val="DefaultParagraphFont"/>
    <w:rsid w:val="00464A0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64A0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64A0F"/>
    <w:rPr>
      <w:rFonts w:ascii="Lucida Grande" w:hAnsi="Lucida Grande" w:cs="Lucida Grande"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1C0BF1"/>
    <w:rPr>
      <w:rFonts w:asciiTheme="majorHAnsi" w:eastAsiaTheme="majorEastAsia" w:hAnsiTheme="majorHAnsi" w:cstheme="majorBidi"/>
      <w:i/>
      <w:iCs/>
      <w:color w:val="016194" w:themeColor="accent1" w:themeShade="7F"/>
    </w:rPr>
  </w:style>
  <w:style w:type="paragraph" w:styleId="BodyTextFirstIndent">
    <w:name w:val="Body Text First Indent"/>
    <w:basedOn w:val="BodyText"/>
    <w:link w:val="BodyTextFirstIndentChar"/>
    <w:rsid w:val="00835B0F"/>
    <w:pPr>
      <w:spacing w:after="200" w:line="240" w:lineRule="auto"/>
      <w:ind w:firstLine="360"/>
    </w:pPr>
    <w:rPr>
      <w:color w:val="auto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835B0F"/>
    <w:rPr>
      <w:color w:val="404040" w:themeColor="text1" w:themeTint="BF"/>
      <w:sz w:val="20"/>
    </w:rPr>
  </w:style>
  <w:style w:type="paragraph" w:styleId="BodyTextIndent">
    <w:name w:val="Body Text Indent"/>
    <w:basedOn w:val="Normal"/>
    <w:link w:val="BodyTextIndentChar"/>
    <w:rsid w:val="0083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835B0F"/>
  </w:style>
  <w:style w:type="character" w:customStyle="1" w:styleId="Heading4Char">
    <w:name w:val="Heading 4 Char"/>
    <w:basedOn w:val="DefaultParagraphFont"/>
    <w:link w:val="Heading4"/>
    <w:rsid w:val="002867DD"/>
    <w:rPr>
      <w:rFonts w:asciiTheme="majorHAnsi" w:eastAsiaTheme="majorEastAsia" w:hAnsiTheme="majorHAnsi" w:cstheme="majorBidi"/>
      <w:b/>
      <w:bCs/>
      <w:i/>
      <w:iCs/>
      <w:color w:val="31B6FD" w:themeColor="accent1"/>
    </w:rPr>
  </w:style>
  <w:style w:type="character" w:styleId="FollowedHyperlink">
    <w:name w:val="FollowedHyperlink"/>
    <w:basedOn w:val="DefaultParagraphFont"/>
    <w:rsid w:val="004E5B2D"/>
    <w:rPr>
      <w:color w:val="5EAEFF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213B72"/>
    <w:rPr>
      <w:rFonts w:asciiTheme="majorHAnsi" w:eastAsiaTheme="majorEastAsia" w:hAnsiTheme="majorHAnsi" w:cstheme="majorBidi"/>
      <w:color w:val="016194" w:themeColor="accent1" w:themeShade="7F"/>
    </w:rPr>
  </w:style>
  <w:style w:type="paragraph" w:styleId="ListParagraph">
    <w:name w:val="List Paragraph"/>
    <w:basedOn w:val="Normal"/>
    <w:rsid w:val="006A58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Block Text" w:uiPriority="99"/>
  </w:latentStyles>
  <w:style w:type="paragraph" w:default="1" w:styleId="Normal">
    <w:name w:val="Normal"/>
    <w:qFormat/>
    <w:rsid w:val="00DD1C71"/>
  </w:style>
  <w:style w:type="paragraph" w:styleId="Heading1">
    <w:name w:val="heading 1"/>
    <w:basedOn w:val="Normal"/>
    <w:link w:val="Heading1Char"/>
    <w:uiPriority w:val="9"/>
    <w:qFormat/>
    <w:rsid w:val="00F339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339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F33977"/>
    <w:pPr>
      <w:spacing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Heading4">
    <w:name w:val="heading 4"/>
    <w:basedOn w:val="Normal"/>
    <w:next w:val="Normal"/>
    <w:link w:val="Heading4Char"/>
    <w:rsid w:val="002867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1B6FD" w:themeColor="accent1"/>
    </w:rPr>
  </w:style>
  <w:style w:type="paragraph" w:styleId="Heading5">
    <w:name w:val="heading 5"/>
    <w:basedOn w:val="Normal"/>
    <w:next w:val="Normal"/>
    <w:link w:val="Heading5Char"/>
    <w:rsid w:val="00213B7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16194" w:themeColor="accent1" w:themeShade="7F"/>
    </w:rPr>
  </w:style>
  <w:style w:type="paragraph" w:styleId="Heading6">
    <w:name w:val="heading 6"/>
    <w:basedOn w:val="Normal"/>
    <w:next w:val="Normal"/>
    <w:link w:val="Heading6Char"/>
    <w:rsid w:val="001C0BF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1619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670688"/>
    <w:pPr>
      <w:spacing w:after="0" w:line="360" w:lineRule="auto"/>
      <w:jc w:val="center"/>
    </w:pPr>
    <w:rPr>
      <w:color w:val="262626" w:themeColor="text1" w:themeTint="D9"/>
      <w:sz w:val="18"/>
    </w:rPr>
  </w:style>
  <w:style w:type="paragraph" w:styleId="Title">
    <w:name w:val="Title"/>
    <w:basedOn w:val="Normal"/>
    <w:link w:val="TitleChar"/>
    <w:uiPriority w:val="10"/>
    <w:qFormat/>
    <w:rsid w:val="00F33977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3977"/>
    <w:rPr>
      <w:rFonts w:asciiTheme="majorHAnsi" w:eastAsiaTheme="majorEastAsia" w:hAnsiTheme="majorHAnsi" w:cstheme="majorBidi"/>
      <w:color w:val="FFFFFF" w:themeColor="background1"/>
      <w:sz w:val="48"/>
      <w:szCs w:val="52"/>
    </w:rPr>
  </w:style>
  <w:style w:type="paragraph" w:styleId="Subtitle">
    <w:name w:val="Subtitle"/>
    <w:basedOn w:val="Normal"/>
    <w:link w:val="SubtitleChar"/>
    <w:uiPriority w:val="11"/>
    <w:qFormat/>
    <w:rsid w:val="00245355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245355"/>
    <w:rPr>
      <w:rFonts w:asciiTheme="majorHAnsi" w:eastAsiaTheme="majorEastAsia" w:hAnsiTheme="majorHAnsi" w:cstheme="majorBidi"/>
      <w:iCs/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339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3977"/>
    <w:rPr>
      <w:rFonts w:asciiTheme="majorHAnsi" w:eastAsiaTheme="majorEastAsia" w:hAnsiTheme="majorHAnsi" w:cstheme="majorBidi"/>
      <w:bCs/>
      <w:color w:val="FFFFFF" w:themeColor="background1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3977"/>
    <w:rPr>
      <w:rFonts w:asciiTheme="majorHAnsi" w:eastAsiaTheme="majorEastAsia" w:hAnsiTheme="majorHAnsi" w:cstheme="majorBidi"/>
      <w:b/>
      <w:bCs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F33977"/>
    <w:pPr>
      <w:spacing w:after="120" w:line="264" w:lineRule="auto"/>
    </w:pPr>
    <w:rPr>
      <w:color w:val="404040" w:themeColor="text1" w:themeTint="BF"/>
      <w:sz w:val="20"/>
    </w:rPr>
  </w:style>
  <w:style w:type="character" w:customStyle="1" w:styleId="BodyTextChar">
    <w:name w:val="Body Text Char"/>
    <w:basedOn w:val="DefaultParagraphFont"/>
    <w:link w:val="BodyText"/>
    <w:rsid w:val="00F33977"/>
    <w:rPr>
      <w:color w:val="404040" w:themeColor="text1" w:themeTint="BF"/>
      <w:sz w:val="20"/>
    </w:rPr>
  </w:style>
  <w:style w:type="paragraph" w:styleId="BodyText2">
    <w:name w:val="Body Text 2"/>
    <w:basedOn w:val="BodyText"/>
    <w:link w:val="BodyText2Char"/>
    <w:uiPriority w:val="99"/>
    <w:semiHidden/>
    <w:unhideWhenUsed/>
    <w:rsid w:val="00F33977"/>
    <w:pPr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33977"/>
    <w:rPr>
      <w:color w:val="404040" w:themeColor="text1" w:themeTint="BF"/>
      <w:sz w:val="20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F33977"/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33977"/>
    <w:rPr>
      <w:color w:val="FFFFFF" w:themeColor="background1"/>
      <w:sz w:val="20"/>
      <w:szCs w:val="16"/>
    </w:rPr>
  </w:style>
  <w:style w:type="paragraph" w:styleId="BlockText">
    <w:name w:val="Block Text"/>
    <w:basedOn w:val="Normal"/>
    <w:uiPriority w:val="99"/>
    <w:semiHidden/>
    <w:unhideWhenUsed/>
    <w:rsid w:val="00F33977"/>
    <w:pPr>
      <w:spacing w:after="0"/>
    </w:pPr>
    <w:rPr>
      <w:i/>
      <w:iCs/>
      <w:color w:val="FFFFFF" w:themeColor="background1"/>
      <w:sz w:val="40"/>
    </w:rPr>
  </w:style>
  <w:style w:type="paragraph" w:customStyle="1" w:styleId="Organization">
    <w:name w:val="Organization"/>
    <w:basedOn w:val="Normal"/>
    <w:qFormat/>
    <w:rsid w:val="00F33977"/>
    <w:pPr>
      <w:spacing w:after="0"/>
      <w:jc w:val="center"/>
    </w:pPr>
    <w:rPr>
      <w:b/>
      <w:color w:val="073E87" w:themeColor="text2"/>
      <w:sz w:val="22"/>
    </w:rPr>
  </w:style>
  <w:style w:type="paragraph" w:customStyle="1" w:styleId="ContactDetails">
    <w:name w:val="Contact Details"/>
    <w:basedOn w:val="Normal"/>
    <w:qFormat/>
    <w:rsid w:val="00F33977"/>
    <w:pPr>
      <w:spacing w:after="0" w:line="264" w:lineRule="auto"/>
      <w:jc w:val="center"/>
    </w:pPr>
    <w:rPr>
      <w:color w:val="A6A6A6" w:themeColor="background1" w:themeShade="A6"/>
      <w:sz w:val="18"/>
    </w:rPr>
  </w:style>
  <w:style w:type="character" w:customStyle="1" w:styleId="FooterChar">
    <w:name w:val="Footer Char"/>
    <w:basedOn w:val="DefaultParagraphFont"/>
    <w:link w:val="Footer"/>
    <w:rsid w:val="00670688"/>
    <w:rPr>
      <w:color w:val="262626" w:themeColor="text1" w:themeTint="D9"/>
      <w:sz w:val="18"/>
    </w:rPr>
  </w:style>
  <w:style w:type="paragraph" w:styleId="Header">
    <w:name w:val="header"/>
    <w:basedOn w:val="Normal"/>
    <w:link w:val="HeaderChar"/>
    <w:rsid w:val="008401F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401FB"/>
  </w:style>
  <w:style w:type="character" w:styleId="Hyperlink">
    <w:name w:val="Hyperlink"/>
    <w:basedOn w:val="DefaultParagraphFont"/>
    <w:rsid w:val="00464A0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64A0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64A0F"/>
    <w:rPr>
      <w:rFonts w:ascii="Lucida Grande" w:hAnsi="Lucida Grande" w:cs="Lucida Grande"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1C0BF1"/>
    <w:rPr>
      <w:rFonts w:asciiTheme="majorHAnsi" w:eastAsiaTheme="majorEastAsia" w:hAnsiTheme="majorHAnsi" w:cstheme="majorBidi"/>
      <w:i/>
      <w:iCs/>
      <w:color w:val="016194" w:themeColor="accent1" w:themeShade="7F"/>
    </w:rPr>
  </w:style>
  <w:style w:type="paragraph" w:styleId="BodyTextFirstIndent">
    <w:name w:val="Body Text First Indent"/>
    <w:basedOn w:val="BodyText"/>
    <w:link w:val="BodyTextFirstIndentChar"/>
    <w:rsid w:val="00835B0F"/>
    <w:pPr>
      <w:spacing w:after="200" w:line="240" w:lineRule="auto"/>
      <w:ind w:firstLine="360"/>
    </w:pPr>
    <w:rPr>
      <w:color w:val="auto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835B0F"/>
    <w:rPr>
      <w:color w:val="404040" w:themeColor="text1" w:themeTint="BF"/>
      <w:sz w:val="20"/>
    </w:rPr>
  </w:style>
  <w:style w:type="paragraph" w:styleId="BodyTextIndent">
    <w:name w:val="Body Text Indent"/>
    <w:basedOn w:val="Normal"/>
    <w:link w:val="BodyTextIndentChar"/>
    <w:rsid w:val="0083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835B0F"/>
  </w:style>
  <w:style w:type="character" w:customStyle="1" w:styleId="Heading4Char">
    <w:name w:val="Heading 4 Char"/>
    <w:basedOn w:val="DefaultParagraphFont"/>
    <w:link w:val="Heading4"/>
    <w:rsid w:val="002867DD"/>
    <w:rPr>
      <w:rFonts w:asciiTheme="majorHAnsi" w:eastAsiaTheme="majorEastAsia" w:hAnsiTheme="majorHAnsi" w:cstheme="majorBidi"/>
      <w:b/>
      <w:bCs/>
      <w:i/>
      <w:iCs/>
      <w:color w:val="31B6FD" w:themeColor="accent1"/>
    </w:rPr>
  </w:style>
  <w:style w:type="character" w:styleId="FollowedHyperlink">
    <w:name w:val="FollowedHyperlink"/>
    <w:basedOn w:val="DefaultParagraphFont"/>
    <w:rsid w:val="004E5B2D"/>
    <w:rPr>
      <w:color w:val="5EAEFF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rsid w:val="00213B72"/>
    <w:rPr>
      <w:rFonts w:asciiTheme="majorHAnsi" w:eastAsiaTheme="majorEastAsia" w:hAnsiTheme="majorHAnsi" w:cstheme="majorBidi"/>
      <w:color w:val="016194" w:themeColor="accent1" w:themeShade="7F"/>
    </w:rPr>
  </w:style>
  <w:style w:type="paragraph" w:styleId="ListParagraph">
    <w:name w:val="List Paragraph"/>
    <w:basedOn w:val="Normal"/>
    <w:rsid w:val="006A58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hyperlink" Target="http://www.k2bsa.net" TargetMode="External"/><Relationship Id="rId21" Type="http://schemas.openxmlformats.org/officeDocument/2006/relationships/hyperlink" Target="http://www.k2bsa.net/links" TargetMode="External"/><Relationship Id="rId22" Type="http://schemas.openxmlformats.org/officeDocument/2006/relationships/image" Target="media/image1.png"/><Relationship Id="rId23" Type="http://schemas.openxmlformats.org/officeDocument/2006/relationships/image" Target="media/image2.png"/><Relationship Id="rId24" Type="http://schemas.openxmlformats.org/officeDocument/2006/relationships/image" Target="media/image3.png"/><Relationship Id="rId25" Type="http://schemas.openxmlformats.org/officeDocument/2006/relationships/image" Target="media/image4.png"/><Relationship Id="rId26" Type="http://schemas.openxmlformats.org/officeDocument/2006/relationships/image" Target="media/image5.jpeg"/><Relationship Id="rId27" Type="http://schemas.openxmlformats.org/officeDocument/2006/relationships/hyperlink" Target="http://www.scouting.org/jota" TargetMode="External"/><Relationship Id="rId28" Type="http://schemas.openxmlformats.org/officeDocument/2006/relationships/hyperlink" Target="http://www.k2bsa.net/morse-code/" TargetMode="External"/><Relationship Id="rId29" Type="http://schemas.openxmlformats.org/officeDocument/2006/relationships/hyperlink" Target="http://www.k2bsa.net/operator-rating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arrl.org/kids-day" TargetMode="External"/><Relationship Id="rId31" Type="http://schemas.openxmlformats.org/officeDocument/2006/relationships/hyperlink" Target="http://www.arrl.org/field-day" TargetMode="External"/><Relationship Id="rId32" Type="http://schemas.openxmlformats.org/officeDocument/2006/relationships/hyperlink" Target="http://www.scouting.org/jota" TargetMode="External"/><Relationship Id="rId9" Type="http://schemas.openxmlformats.org/officeDocument/2006/relationships/hyperlink" Target="http://www.girlscouts.org/councilfinder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scouting.org/localcouncillocator.aspx" TargetMode="External"/><Relationship Id="rId33" Type="http://schemas.openxmlformats.org/officeDocument/2006/relationships/hyperlink" Target="http://www.scouting.org/jota" TargetMode="External"/><Relationship Id="rId34" Type="http://schemas.openxmlformats.org/officeDocument/2006/relationships/hyperlink" Target="http://www.k2bsa.net/morse-code/" TargetMode="External"/><Relationship Id="rId35" Type="http://schemas.openxmlformats.org/officeDocument/2006/relationships/hyperlink" Target="http://www.k2bsa.net/operator-rating/" TargetMode="External"/><Relationship Id="rId36" Type="http://schemas.openxmlformats.org/officeDocument/2006/relationships/hyperlink" Target="http://www.arrl.org/kids-day" TargetMode="External"/><Relationship Id="rId10" Type="http://schemas.openxmlformats.org/officeDocument/2006/relationships/hyperlink" Target="http://scouting.org/localcouncillocator.aspx" TargetMode="External"/><Relationship Id="rId11" Type="http://schemas.openxmlformats.org/officeDocument/2006/relationships/hyperlink" Target="http://www.girlscouts.org/councilfinder" TargetMode="External"/><Relationship Id="rId12" Type="http://schemas.openxmlformats.org/officeDocument/2006/relationships/hyperlink" Target="http://www.scouting.org/jota" TargetMode="External"/><Relationship Id="rId13" Type="http://schemas.openxmlformats.org/officeDocument/2006/relationships/hyperlink" Target="http://www.arrl.org/amateur-radio-and-scouting" TargetMode="External"/><Relationship Id="rId14" Type="http://schemas.openxmlformats.org/officeDocument/2006/relationships/hyperlink" Target="http://www.arrl.org/jamboree-on-the-air-jota" TargetMode="External"/><Relationship Id="rId15" Type="http://schemas.openxmlformats.org/officeDocument/2006/relationships/hyperlink" Target="http://www.k2bsa.net" TargetMode="External"/><Relationship Id="rId16" Type="http://schemas.openxmlformats.org/officeDocument/2006/relationships/hyperlink" Target="http://www.k2bsa.net/links" TargetMode="External"/><Relationship Id="rId17" Type="http://schemas.openxmlformats.org/officeDocument/2006/relationships/hyperlink" Target="http://www.scouting.org/jota" TargetMode="External"/><Relationship Id="rId18" Type="http://schemas.openxmlformats.org/officeDocument/2006/relationships/hyperlink" Target="http://www.arrl.org/amateur-radio-and-scouting" TargetMode="External"/><Relationship Id="rId19" Type="http://schemas.openxmlformats.org/officeDocument/2006/relationships/hyperlink" Target="http://www.arrl.org/jamboree-on-the-air-jota" TargetMode="External"/><Relationship Id="rId37" Type="http://schemas.openxmlformats.org/officeDocument/2006/relationships/hyperlink" Target="http://www.arrl.org/field-day" TargetMode="External"/><Relationship Id="rId38" Type="http://schemas.openxmlformats.org/officeDocument/2006/relationships/hyperlink" Target="http://www.scouting.org/jota" TargetMode="External"/><Relationship Id="rId39" Type="http://schemas.openxmlformats.org/officeDocument/2006/relationships/image" Target="media/image6.jpg"/><Relationship Id="rId40" Type="http://schemas.openxmlformats.org/officeDocument/2006/relationships/header" Target="header1.xml"/><Relationship Id="rId41" Type="http://schemas.openxmlformats.org/officeDocument/2006/relationships/header" Target="header2.xml"/><Relationship Id="rId42" Type="http://schemas.openxmlformats.org/officeDocument/2006/relationships/footer" Target="footer1.xml"/><Relationship Id="rId43" Type="http://schemas.openxmlformats.org/officeDocument/2006/relationships/footer" Target="footer2.xml"/><Relationship Id="rId44" Type="http://schemas.openxmlformats.org/officeDocument/2006/relationships/header" Target="header3.xml"/><Relationship Id="rId45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ornerstone%20Brochure.dotx" TargetMode="External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Cornerstone Brochure.dotx</Template>
  <TotalTime>17</TotalTime>
  <Pages>2</Pages>
  <Words>4</Words>
  <Characters>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Wilson</dc:creator>
  <cp:keywords/>
  <dc:description/>
  <cp:lastModifiedBy>Jim Wilson</cp:lastModifiedBy>
  <cp:revision>3</cp:revision>
  <cp:lastPrinted>2013-01-07T16:04:00Z</cp:lastPrinted>
  <dcterms:created xsi:type="dcterms:W3CDTF">2013-04-22T14:43:00Z</dcterms:created>
  <dcterms:modified xsi:type="dcterms:W3CDTF">2013-04-22T14:57:00Z</dcterms:modified>
  <cp:category/>
</cp:coreProperties>
</file>